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E31EA" w14:textId="49B95D1B" w:rsidR="00861C46" w:rsidRDefault="00861C46" w:rsidP="00861C46">
      <w:pPr>
        <w:rPr>
          <w:i/>
          <w:iCs/>
        </w:rPr>
      </w:pPr>
    </w:p>
    <w:p w14:paraId="1CD62779" w14:textId="77777777" w:rsidR="00E565F4" w:rsidRPr="007E661E" w:rsidRDefault="00E565F4" w:rsidP="00E565F4">
      <w:pPr>
        <w:pStyle w:val="Heading1"/>
      </w:pPr>
      <w:r w:rsidRPr="007E661E">
        <w:t>Dialogoplæg til VE-projekt</w:t>
      </w:r>
    </w:p>
    <w:p w14:paraId="5EB502FB" w14:textId="77777777" w:rsidR="00E565F4" w:rsidRDefault="00E565F4" w:rsidP="00E565F4">
      <w:r>
        <w:t xml:space="preserve">Ved interesse for at opstille vedvarende energioplæg i Lejre Kommune skal nedenstående skema udfyldes og indsendes sammen med relevante tegninger og bilag til </w:t>
      </w:r>
      <w:hyperlink r:id="rId11" w:history="1">
        <w:r w:rsidRPr="00A60CDD">
          <w:rPr>
            <w:rStyle w:val="Hyperlink"/>
          </w:rPr>
          <w:t>plan@lejre.dk</w:t>
        </w:r>
      </w:hyperlink>
      <w:r>
        <w:t>.</w:t>
      </w:r>
    </w:p>
    <w:p w14:paraId="61402F99" w14:textId="77777777" w:rsidR="00E565F4" w:rsidRDefault="00E565F4" w:rsidP="00E565F4">
      <w:r>
        <w:t xml:space="preserve">Skemaet danner grundlag for en indledende dialog om projektet, herunder myndighedsforhold og borgerinddragelse. </w:t>
      </w:r>
    </w:p>
    <w:p w14:paraId="0F99DD94" w14:textId="5A47E354" w:rsidR="00E565F4" w:rsidRDefault="00E565F4" w:rsidP="00861C46">
      <w:r>
        <w:t xml:space="preserve">Læs om Lejremodellen for vedvarende energianlæg på </w:t>
      </w:r>
      <w:hyperlink r:id="rId12" w:history="1">
        <w:r w:rsidR="007F14D7" w:rsidRPr="00DD4F5C">
          <w:rPr>
            <w:rStyle w:val="Hyperlink"/>
          </w:rPr>
          <w:t>lejre.dk/ve</w:t>
        </w:r>
      </w:hyperlink>
    </w:p>
    <w:tbl>
      <w:tblPr>
        <w:tblStyle w:val="TableGrid"/>
        <w:tblpPr w:leftFromText="141" w:rightFromText="141" w:horzAnchor="margin" w:tblpXSpec="center" w:tblpY="804"/>
        <w:tblW w:w="6562" w:type="pct"/>
        <w:tblLook w:val="04A0" w:firstRow="1" w:lastRow="0" w:firstColumn="1" w:lastColumn="0" w:noHBand="0" w:noVBand="1"/>
      </w:tblPr>
      <w:tblGrid>
        <w:gridCol w:w="10775"/>
      </w:tblGrid>
      <w:tr w:rsidR="00861C46" w14:paraId="40964E9C" w14:textId="77777777">
        <w:tc>
          <w:tcPr>
            <w:tcW w:w="5000" w:type="pct"/>
          </w:tcPr>
          <w:p w14:paraId="63069B17" w14:textId="77777777" w:rsidR="00861C46" w:rsidRPr="00575D93" w:rsidRDefault="00861C46">
            <w:pPr>
              <w:pStyle w:val="Heading1"/>
              <w:numPr>
                <w:ilvl w:val="0"/>
                <w:numId w:val="32"/>
              </w:numPr>
              <w:jc w:val="center"/>
              <w:rPr>
                <w:sz w:val="32"/>
                <w:szCs w:val="36"/>
              </w:rPr>
            </w:pPr>
            <w:r w:rsidRPr="00575D93">
              <w:rPr>
                <w:sz w:val="32"/>
                <w:szCs w:val="36"/>
              </w:rPr>
              <w:t>Oplysninger om projektudvikler</w:t>
            </w:r>
          </w:p>
          <w:p w14:paraId="0F78B306" w14:textId="77777777" w:rsidR="00861C46" w:rsidRDefault="00861C46">
            <w:pPr>
              <w:spacing w:after="0"/>
            </w:pPr>
          </w:p>
          <w:p w14:paraId="2478B5B6" w14:textId="77777777" w:rsidR="00861C46" w:rsidRPr="00E754C4" w:rsidRDefault="00861C46">
            <w:pPr>
              <w:spacing w:after="0"/>
              <w:rPr>
                <w:b/>
                <w:bCs/>
                <w:sz w:val="22"/>
                <w:szCs w:val="22"/>
              </w:rPr>
            </w:pPr>
            <w:r w:rsidRPr="00E754C4">
              <w:rPr>
                <w:b/>
                <w:bCs/>
                <w:sz w:val="22"/>
                <w:szCs w:val="22"/>
              </w:rPr>
              <w:t>Navn på projektudvikler</w:t>
            </w:r>
          </w:p>
          <w:p w14:paraId="45DFDA5D" w14:textId="77777777" w:rsidR="00861C46" w:rsidRPr="006E44D6" w:rsidRDefault="00861C46">
            <w:pPr>
              <w:spacing w:after="0"/>
            </w:pPr>
            <w:r w:rsidRPr="006E44D6">
              <w:t>Svar:</w:t>
            </w:r>
          </w:p>
          <w:p w14:paraId="37C8F40F" w14:textId="77777777" w:rsidR="00861C46" w:rsidRPr="00E754C4" w:rsidRDefault="00861C46">
            <w:pPr>
              <w:spacing w:after="0"/>
              <w:rPr>
                <w:sz w:val="18"/>
                <w:szCs w:val="18"/>
              </w:rPr>
            </w:pPr>
          </w:p>
          <w:p w14:paraId="3347A7DC" w14:textId="77777777" w:rsidR="00861C46" w:rsidRPr="00E754C4" w:rsidRDefault="00861C46">
            <w:pPr>
              <w:spacing w:after="0" w:line="278" w:lineRule="auto"/>
              <w:rPr>
                <w:sz w:val="22"/>
                <w:szCs w:val="22"/>
              </w:rPr>
            </w:pPr>
            <w:r w:rsidRPr="00E754C4">
              <w:rPr>
                <w:b/>
                <w:bCs/>
                <w:sz w:val="22"/>
                <w:szCs w:val="22"/>
              </w:rPr>
              <w:t>Kontaktperson</w:t>
            </w:r>
          </w:p>
          <w:p w14:paraId="5EFF768A" w14:textId="77777777" w:rsidR="00861C46" w:rsidRPr="006E44D6" w:rsidRDefault="00861C46">
            <w:pPr>
              <w:spacing w:after="0" w:line="278" w:lineRule="auto"/>
            </w:pPr>
            <w:r w:rsidRPr="006E44D6">
              <w:t>Svar:</w:t>
            </w:r>
          </w:p>
          <w:p w14:paraId="09738140" w14:textId="77777777" w:rsidR="00861C46" w:rsidRDefault="00861C46">
            <w:pPr>
              <w:spacing w:after="0" w:line="278" w:lineRule="auto"/>
            </w:pPr>
          </w:p>
          <w:p w14:paraId="2F32240E" w14:textId="77777777" w:rsidR="00861C46" w:rsidRPr="00E754C4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E754C4">
              <w:rPr>
                <w:b/>
                <w:bCs/>
                <w:sz w:val="22"/>
                <w:szCs w:val="22"/>
              </w:rPr>
              <w:t>CVR-nummer</w:t>
            </w:r>
          </w:p>
          <w:p w14:paraId="319E0295" w14:textId="77777777" w:rsidR="00861C46" w:rsidRPr="006E44D6" w:rsidRDefault="00861C46">
            <w:pPr>
              <w:spacing w:after="0" w:line="278" w:lineRule="auto"/>
            </w:pPr>
            <w:r w:rsidRPr="006E44D6">
              <w:t>Svar:</w:t>
            </w:r>
          </w:p>
          <w:p w14:paraId="15D5CB46" w14:textId="77777777" w:rsidR="00861C46" w:rsidRDefault="00861C46">
            <w:pPr>
              <w:spacing w:after="0" w:line="278" w:lineRule="auto"/>
            </w:pPr>
          </w:p>
          <w:p w14:paraId="45E3F84C" w14:textId="77777777" w:rsidR="00861C46" w:rsidRPr="00E754C4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E754C4">
              <w:rPr>
                <w:b/>
                <w:bCs/>
                <w:sz w:val="22"/>
                <w:szCs w:val="22"/>
              </w:rPr>
              <w:t>Adresse</w:t>
            </w:r>
          </w:p>
          <w:p w14:paraId="55B95A78" w14:textId="77777777" w:rsidR="00861C46" w:rsidRPr="006E44D6" w:rsidRDefault="00861C46">
            <w:pPr>
              <w:spacing w:after="0" w:line="278" w:lineRule="auto"/>
            </w:pPr>
            <w:r w:rsidRPr="006E44D6">
              <w:t>Svar:</w:t>
            </w:r>
          </w:p>
          <w:p w14:paraId="42D085C9" w14:textId="77777777" w:rsidR="00861C46" w:rsidRDefault="00861C46">
            <w:pPr>
              <w:spacing w:after="0" w:line="278" w:lineRule="auto"/>
              <w:rPr>
                <w:i/>
                <w:iCs/>
              </w:rPr>
            </w:pPr>
          </w:p>
          <w:p w14:paraId="54A941D7" w14:textId="77777777" w:rsidR="00861C46" w:rsidRPr="00E754C4" w:rsidRDefault="00861C46">
            <w:pPr>
              <w:spacing w:after="0" w:line="278" w:lineRule="auto"/>
              <w:rPr>
                <w:sz w:val="22"/>
                <w:szCs w:val="22"/>
              </w:rPr>
            </w:pPr>
            <w:r w:rsidRPr="00E754C4">
              <w:rPr>
                <w:b/>
                <w:bCs/>
                <w:sz w:val="22"/>
                <w:szCs w:val="22"/>
              </w:rPr>
              <w:t>Mail og telefon</w:t>
            </w:r>
          </w:p>
          <w:p w14:paraId="7C4FBC6E" w14:textId="77777777" w:rsidR="00861C46" w:rsidRPr="006E44D6" w:rsidRDefault="00861C46">
            <w:pPr>
              <w:spacing w:after="0" w:line="278" w:lineRule="auto"/>
            </w:pPr>
            <w:r w:rsidRPr="006E44D6">
              <w:t>Svar:</w:t>
            </w:r>
          </w:p>
          <w:p w14:paraId="19FCB44F" w14:textId="77777777" w:rsidR="00861C46" w:rsidRDefault="00861C46">
            <w:pPr>
              <w:spacing w:after="0" w:line="278" w:lineRule="auto"/>
            </w:pPr>
          </w:p>
          <w:p w14:paraId="0E9E075B" w14:textId="77777777" w:rsidR="00861C46" w:rsidRPr="00575D93" w:rsidRDefault="00861C46">
            <w:pPr>
              <w:spacing w:after="0" w:line="278" w:lineRule="auto"/>
              <w:rPr>
                <w:b/>
                <w:bCs/>
                <w:sz w:val="24"/>
                <w:szCs w:val="24"/>
              </w:rPr>
            </w:pPr>
            <w:r w:rsidRPr="00E754C4">
              <w:rPr>
                <w:b/>
                <w:bCs/>
                <w:sz w:val="22"/>
                <w:szCs w:val="22"/>
              </w:rPr>
              <w:t xml:space="preserve">Evt. </w:t>
            </w:r>
            <w:r>
              <w:rPr>
                <w:b/>
                <w:bCs/>
                <w:sz w:val="22"/>
                <w:szCs w:val="22"/>
              </w:rPr>
              <w:t>r</w:t>
            </w:r>
            <w:r w:rsidRPr="00E754C4">
              <w:rPr>
                <w:b/>
                <w:bCs/>
                <w:sz w:val="22"/>
                <w:szCs w:val="22"/>
              </w:rPr>
              <w:t>ådgivere</w:t>
            </w:r>
          </w:p>
          <w:p w14:paraId="5F8CDA90" w14:textId="77777777" w:rsidR="00861C46" w:rsidRPr="006E44D6" w:rsidRDefault="00861C46">
            <w:pPr>
              <w:spacing w:after="0" w:line="278" w:lineRule="auto"/>
            </w:pPr>
            <w:r w:rsidRPr="006E44D6">
              <w:t>Svar:</w:t>
            </w:r>
          </w:p>
          <w:p w14:paraId="39A9C278" w14:textId="77777777" w:rsidR="00861C46" w:rsidRDefault="00861C46"/>
        </w:tc>
      </w:tr>
      <w:tr w:rsidR="00861C46" w14:paraId="3F5DB247" w14:textId="77777777">
        <w:tc>
          <w:tcPr>
            <w:tcW w:w="5000" w:type="pct"/>
          </w:tcPr>
          <w:p w14:paraId="6152886B" w14:textId="77777777" w:rsidR="00861C46" w:rsidRPr="00350F3D" w:rsidRDefault="00861C46">
            <w:pPr>
              <w:pStyle w:val="Heading1"/>
              <w:jc w:val="center"/>
            </w:pPr>
            <w:r w:rsidRPr="00350F3D">
              <w:t>2</w:t>
            </w:r>
            <w:r>
              <w:t xml:space="preserve">. </w:t>
            </w:r>
            <w:r w:rsidRPr="00350F3D">
              <w:t>Oplysninger om matrikler og lodsejere</w:t>
            </w:r>
          </w:p>
          <w:p w14:paraId="3648513B" w14:textId="77777777" w:rsidR="00861C46" w:rsidRPr="00E754C4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E754C4">
              <w:rPr>
                <w:b/>
                <w:bCs/>
                <w:sz w:val="22"/>
                <w:szCs w:val="22"/>
              </w:rPr>
              <w:t>Berørte matrikler</w:t>
            </w:r>
          </w:p>
          <w:p w14:paraId="0F610E8A" w14:textId="77777777" w:rsidR="00861C46" w:rsidRPr="006E44D6" w:rsidRDefault="00861C46">
            <w:pPr>
              <w:spacing w:after="0" w:line="278" w:lineRule="auto"/>
            </w:pPr>
            <w:r w:rsidRPr="006E44D6">
              <w:t>Svar:</w:t>
            </w:r>
          </w:p>
          <w:p w14:paraId="19779043" w14:textId="77777777" w:rsidR="00861C46" w:rsidRPr="0085501B" w:rsidRDefault="00861C46">
            <w:pPr>
              <w:spacing w:after="0" w:line="278" w:lineRule="auto"/>
              <w:rPr>
                <w:i/>
                <w:iCs/>
              </w:rPr>
            </w:pPr>
          </w:p>
          <w:p w14:paraId="1AE622CC" w14:textId="77777777" w:rsidR="00861C46" w:rsidRPr="00E754C4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E754C4">
              <w:rPr>
                <w:b/>
                <w:bCs/>
                <w:sz w:val="22"/>
                <w:szCs w:val="22"/>
              </w:rPr>
              <w:t>Hvem ejer de berørte matrikler?</w:t>
            </w:r>
          </w:p>
          <w:p w14:paraId="09D1B864" w14:textId="77777777" w:rsidR="00861C46" w:rsidRPr="006E44D6" w:rsidRDefault="00861C46">
            <w:pPr>
              <w:spacing w:after="0" w:line="278" w:lineRule="auto"/>
            </w:pPr>
            <w:r w:rsidRPr="006E44D6">
              <w:t>Svar:</w:t>
            </w:r>
          </w:p>
          <w:p w14:paraId="4D9B845B" w14:textId="77777777" w:rsidR="00861C46" w:rsidRDefault="00861C46">
            <w:pPr>
              <w:spacing w:after="0" w:line="278" w:lineRule="auto"/>
            </w:pPr>
          </w:p>
          <w:p w14:paraId="62318174" w14:textId="77777777" w:rsidR="00861C46" w:rsidRPr="00E754C4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E754C4">
              <w:rPr>
                <w:b/>
                <w:bCs/>
                <w:sz w:val="22"/>
                <w:szCs w:val="22"/>
              </w:rPr>
              <w:t>Status for lodsejeraftaler</w:t>
            </w:r>
          </w:p>
          <w:p w14:paraId="20403CA6" w14:textId="77777777" w:rsidR="00861C46" w:rsidRPr="00E504B6" w:rsidRDefault="00861C46">
            <w:pPr>
              <w:spacing w:after="0" w:line="278" w:lineRule="auto"/>
            </w:pPr>
            <w:r w:rsidRPr="00E504B6">
              <w:rPr>
                <w:i/>
                <w:iCs/>
              </w:rPr>
              <w:t>Sæt X ud for</w:t>
            </w:r>
            <w:r>
              <w:rPr>
                <w:i/>
                <w:iCs/>
              </w:rPr>
              <w:t>:</w:t>
            </w:r>
          </w:p>
          <w:p w14:paraId="5B63694C" w14:textId="77777777" w:rsidR="00861C46" w:rsidRPr="00350F3D" w:rsidRDefault="00861C46">
            <w:pPr>
              <w:numPr>
                <w:ilvl w:val="0"/>
                <w:numId w:val="33"/>
              </w:numPr>
              <w:spacing w:after="0" w:line="278" w:lineRule="auto"/>
            </w:pPr>
            <w:r w:rsidRPr="00350F3D">
              <w:t>Dialog indledt</w:t>
            </w:r>
          </w:p>
          <w:p w14:paraId="0FCB5CE8" w14:textId="77777777" w:rsidR="00861C46" w:rsidRDefault="00861C46">
            <w:pPr>
              <w:numPr>
                <w:ilvl w:val="0"/>
                <w:numId w:val="33"/>
              </w:numPr>
              <w:spacing w:after="0" w:line="278" w:lineRule="auto"/>
            </w:pPr>
            <w:r w:rsidRPr="00350F3D">
              <w:t>Hensigtserklæring</w:t>
            </w:r>
          </w:p>
          <w:p w14:paraId="07B7F106" w14:textId="77777777" w:rsidR="00861C46" w:rsidRDefault="00861C46">
            <w:pPr>
              <w:numPr>
                <w:ilvl w:val="0"/>
                <w:numId w:val="33"/>
              </w:numPr>
              <w:spacing w:after="0" w:line="278" w:lineRule="auto"/>
            </w:pPr>
            <w:r w:rsidRPr="00350F3D">
              <w:t>Aftale indgået</w:t>
            </w:r>
          </w:p>
          <w:p w14:paraId="36A62442" w14:textId="77777777" w:rsidR="00861C46" w:rsidRDefault="00861C46">
            <w:pPr>
              <w:spacing w:after="0" w:line="278" w:lineRule="auto"/>
              <w:ind w:left="720"/>
            </w:pPr>
          </w:p>
          <w:p w14:paraId="1EC9D0D8" w14:textId="77777777" w:rsidR="00861C46" w:rsidRDefault="00861C46">
            <w:pPr>
              <w:spacing w:after="0" w:line="278" w:lineRule="auto"/>
              <w:ind w:left="720"/>
            </w:pPr>
          </w:p>
        </w:tc>
      </w:tr>
      <w:tr w:rsidR="00861C46" w14:paraId="5DA774C3" w14:textId="77777777">
        <w:tc>
          <w:tcPr>
            <w:tcW w:w="5000" w:type="pct"/>
          </w:tcPr>
          <w:p w14:paraId="088D3666" w14:textId="77777777" w:rsidR="00861C46" w:rsidRPr="00350F3D" w:rsidRDefault="00861C46">
            <w:pPr>
              <w:pStyle w:val="Heading1"/>
              <w:jc w:val="center"/>
            </w:pPr>
            <w:r>
              <w:t>3</w:t>
            </w:r>
            <w:r w:rsidRPr="00350F3D">
              <w:t xml:space="preserve">. </w:t>
            </w:r>
            <w:r>
              <w:t>Oplysninger om anlægget</w:t>
            </w:r>
          </w:p>
          <w:p w14:paraId="2C6C8A0C" w14:textId="77777777" w:rsidR="00861C46" w:rsidRPr="00350F3D" w:rsidRDefault="00861C46">
            <w:pPr>
              <w:spacing w:after="0"/>
              <w:rPr>
                <w:b/>
                <w:bCs/>
              </w:rPr>
            </w:pPr>
          </w:p>
          <w:p w14:paraId="5AF8C187" w14:textId="77777777" w:rsidR="00861C46" w:rsidRPr="00E754C4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E754C4">
              <w:rPr>
                <w:b/>
                <w:bCs/>
                <w:sz w:val="22"/>
                <w:szCs w:val="22"/>
              </w:rPr>
              <w:t>Projektnavn</w:t>
            </w:r>
          </w:p>
          <w:p w14:paraId="142549B6" w14:textId="77777777" w:rsidR="00861C46" w:rsidRPr="006E44D6" w:rsidRDefault="00861C46">
            <w:pPr>
              <w:spacing w:after="0" w:line="278" w:lineRule="auto"/>
            </w:pPr>
            <w:r w:rsidRPr="006E44D6">
              <w:t>Svar:</w:t>
            </w:r>
          </w:p>
          <w:p w14:paraId="758993A5" w14:textId="77777777" w:rsidR="00861C46" w:rsidRDefault="00861C46">
            <w:pPr>
              <w:spacing w:after="0" w:line="278" w:lineRule="auto"/>
            </w:pPr>
          </w:p>
          <w:p w14:paraId="39F21A8D" w14:textId="77777777" w:rsidR="00861C46" w:rsidRPr="00E754C4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commentRangeStart w:id="0"/>
            <w:r w:rsidRPr="00E754C4">
              <w:rPr>
                <w:b/>
                <w:bCs/>
                <w:sz w:val="22"/>
                <w:szCs w:val="22"/>
              </w:rPr>
              <w:t>Energiform</w:t>
            </w:r>
            <w:commentRangeEnd w:id="0"/>
            <w:r w:rsidR="007071E3" w:rsidRPr="00E754C4">
              <w:rPr>
                <w:rStyle w:val="CommentReference"/>
                <w:b/>
                <w:bCs/>
                <w:sz w:val="22"/>
                <w:szCs w:val="22"/>
              </w:rPr>
              <w:commentReference w:id="0"/>
            </w:r>
          </w:p>
          <w:p w14:paraId="17F16592" w14:textId="77777777" w:rsidR="00861C46" w:rsidRPr="00E754C4" w:rsidRDefault="00861C46">
            <w:pPr>
              <w:spacing w:after="0" w:line="278" w:lineRule="auto"/>
              <w:rPr>
                <w:i/>
                <w:iCs/>
              </w:rPr>
            </w:pPr>
            <w:r>
              <w:rPr>
                <w:i/>
                <w:iCs/>
              </w:rPr>
              <w:t>Sæt X ud for</w:t>
            </w:r>
            <w:r w:rsidRPr="00E754C4">
              <w:rPr>
                <w:i/>
                <w:iCs/>
              </w:rPr>
              <w:t xml:space="preserve">: </w:t>
            </w:r>
          </w:p>
          <w:p w14:paraId="22D25D6B" w14:textId="77777777" w:rsidR="00861C46" w:rsidRDefault="00861C46">
            <w:pPr>
              <w:pStyle w:val="ListParagraph"/>
              <w:numPr>
                <w:ilvl w:val="0"/>
                <w:numId w:val="35"/>
              </w:numPr>
              <w:spacing w:line="278" w:lineRule="auto"/>
            </w:pPr>
            <w:r>
              <w:t>Sol</w:t>
            </w:r>
          </w:p>
          <w:p w14:paraId="7B56A15E" w14:textId="77777777" w:rsidR="00861C46" w:rsidRDefault="00861C46">
            <w:pPr>
              <w:pStyle w:val="ListParagraph"/>
              <w:numPr>
                <w:ilvl w:val="0"/>
                <w:numId w:val="35"/>
              </w:numPr>
              <w:spacing w:line="278" w:lineRule="auto"/>
            </w:pPr>
            <w:r>
              <w:t>V</w:t>
            </w:r>
            <w:r w:rsidRPr="00350F3D">
              <w:t xml:space="preserve">ind </w:t>
            </w:r>
          </w:p>
          <w:p w14:paraId="457988A3" w14:textId="77777777" w:rsidR="00861C46" w:rsidRPr="00350F3D" w:rsidRDefault="00861C46">
            <w:pPr>
              <w:pStyle w:val="ListParagraph"/>
              <w:numPr>
                <w:ilvl w:val="0"/>
                <w:numId w:val="35"/>
              </w:numPr>
              <w:spacing w:line="278" w:lineRule="auto"/>
            </w:pPr>
            <w:r>
              <w:t>H</w:t>
            </w:r>
            <w:r w:rsidRPr="00350F3D">
              <w:t>ybrid</w:t>
            </w:r>
          </w:p>
          <w:p w14:paraId="627BA7DC" w14:textId="77777777" w:rsidR="00861C46" w:rsidRDefault="00861C46">
            <w:pPr>
              <w:spacing w:after="0" w:line="278" w:lineRule="auto"/>
            </w:pPr>
          </w:p>
          <w:p w14:paraId="3CE38A2C" w14:textId="77777777" w:rsidR="00861C46" w:rsidRPr="00E754C4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E754C4">
              <w:rPr>
                <w:b/>
                <w:bCs/>
                <w:sz w:val="22"/>
                <w:szCs w:val="22"/>
              </w:rPr>
              <w:t>Batterianlæg</w:t>
            </w:r>
          </w:p>
          <w:p w14:paraId="00389F5E" w14:textId="77777777" w:rsidR="00861C46" w:rsidRPr="00E754C4" w:rsidRDefault="00861C46">
            <w:pPr>
              <w:spacing w:after="0" w:line="278" w:lineRule="auto"/>
              <w:rPr>
                <w:i/>
                <w:iCs/>
              </w:rPr>
            </w:pPr>
            <w:r w:rsidRPr="00E754C4">
              <w:rPr>
                <w:i/>
                <w:iCs/>
              </w:rPr>
              <w:t xml:space="preserve">Sæt X ud for: </w:t>
            </w:r>
          </w:p>
          <w:p w14:paraId="17468369" w14:textId="77777777" w:rsidR="00861C46" w:rsidRDefault="00861C46">
            <w:pPr>
              <w:pStyle w:val="ListParagraph"/>
              <w:numPr>
                <w:ilvl w:val="0"/>
                <w:numId w:val="35"/>
              </w:numPr>
              <w:spacing w:line="278" w:lineRule="auto"/>
            </w:pPr>
            <w:r>
              <w:t>Ja</w:t>
            </w:r>
          </w:p>
          <w:p w14:paraId="072C17B6" w14:textId="77777777" w:rsidR="00861C46" w:rsidRDefault="00861C46">
            <w:pPr>
              <w:pStyle w:val="ListParagraph"/>
              <w:numPr>
                <w:ilvl w:val="0"/>
                <w:numId w:val="35"/>
              </w:numPr>
              <w:spacing w:line="278" w:lineRule="auto"/>
            </w:pPr>
            <w:r>
              <w:t>Nej</w:t>
            </w:r>
          </w:p>
          <w:p w14:paraId="41964451" w14:textId="77777777" w:rsidR="00861C46" w:rsidRPr="00350F3D" w:rsidRDefault="00861C46">
            <w:pPr>
              <w:pStyle w:val="ListParagraph"/>
              <w:numPr>
                <w:ilvl w:val="0"/>
                <w:numId w:val="35"/>
              </w:numPr>
              <w:spacing w:line="278" w:lineRule="auto"/>
            </w:pPr>
            <w:r>
              <w:t xml:space="preserve">Usikkert </w:t>
            </w:r>
          </w:p>
          <w:p w14:paraId="3CC7A0FD" w14:textId="77777777" w:rsidR="00861C46" w:rsidRDefault="00861C46">
            <w:pPr>
              <w:spacing w:after="0" w:line="278" w:lineRule="auto"/>
            </w:pPr>
          </w:p>
          <w:p w14:paraId="5177D37D" w14:textId="77777777" w:rsidR="00861C46" w:rsidRPr="00E754C4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E754C4">
              <w:rPr>
                <w:b/>
                <w:bCs/>
                <w:sz w:val="22"/>
                <w:szCs w:val="22"/>
              </w:rPr>
              <w:t>Forventet projektareal</w:t>
            </w:r>
          </w:p>
          <w:p w14:paraId="7CF94A7B" w14:textId="77777777" w:rsidR="00861C46" w:rsidRPr="006E44D6" w:rsidRDefault="00861C46">
            <w:pPr>
              <w:spacing w:after="0" w:line="278" w:lineRule="auto"/>
            </w:pPr>
            <w:r w:rsidRPr="006E44D6">
              <w:t>Svar:</w:t>
            </w:r>
          </w:p>
          <w:p w14:paraId="02AB5C5B" w14:textId="77777777" w:rsidR="00861C46" w:rsidRPr="00350F3D" w:rsidRDefault="00861C46">
            <w:pPr>
              <w:spacing w:after="0" w:line="278" w:lineRule="auto"/>
            </w:pPr>
          </w:p>
          <w:p w14:paraId="0302B25B" w14:textId="77777777" w:rsidR="00861C46" w:rsidRPr="00E754C4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E754C4">
              <w:rPr>
                <w:b/>
                <w:bCs/>
                <w:sz w:val="22"/>
                <w:szCs w:val="22"/>
              </w:rPr>
              <w:t>Antal møller</w:t>
            </w:r>
          </w:p>
          <w:p w14:paraId="1980EF61" w14:textId="77777777" w:rsidR="00861C46" w:rsidRPr="006E44D6" w:rsidRDefault="00861C46">
            <w:pPr>
              <w:spacing w:after="0" w:line="278" w:lineRule="auto"/>
            </w:pPr>
            <w:r w:rsidRPr="006E44D6">
              <w:t>Svar:</w:t>
            </w:r>
          </w:p>
          <w:p w14:paraId="026C2E0F" w14:textId="77777777" w:rsidR="00861C46" w:rsidRPr="00350F3D" w:rsidRDefault="00861C46">
            <w:pPr>
              <w:spacing w:after="0" w:line="278" w:lineRule="auto"/>
            </w:pPr>
          </w:p>
          <w:p w14:paraId="0B2FAECB" w14:textId="77777777" w:rsidR="00861C46" w:rsidRPr="006E44D6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6E44D6">
              <w:rPr>
                <w:b/>
                <w:bCs/>
                <w:sz w:val="22"/>
                <w:szCs w:val="22"/>
              </w:rPr>
              <w:t>Forventet møllehøjde</w:t>
            </w:r>
          </w:p>
          <w:p w14:paraId="3F514BA7" w14:textId="77777777" w:rsidR="00861C46" w:rsidRPr="00350F3D" w:rsidRDefault="00861C46">
            <w:pPr>
              <w:spacing w:after="0" w:line="278" w:lineRule="auto"/>
            </w:pPr>
            <w:r>
              <w:t>Svar:</w:t>
            </w:r>
          </w:p>
          <w:p w14:paraId="2CD01CE5" w14:textId="77777777" w:rsidR="00861C46" w:rsidRDefault="00861C46">
            <w:pPr>
              <w:spacing w:after="0" w:line="278" w:lineRule="auto"/>
            </w:pPr>
          </w:p>
          <w:p w14:paraId="46F15070" w14:textId="77777777" w:rsidR="00861C46" w:rsidRPr="006E44D6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6E44D6">
              <w:rPr>
                <w:b/>
                <w:bCs/>
                <w:sz w:val="22"/>
                <w:szCs w:val="22"/>
              </w:rPr>
              <w:t xml:space="preserve">Forventet panelhøjde </w:t>
            </w:r>
          </w:p>
          <w:p w14:paraId="32A7AAF6" w14:textId="77777777" w:rsidR="00861C46" w:rsidRDefault="00861C46">
            <w:pPr>
              <w:spacing w:after="0" w:line="278" w:lineRule="auto"/>
            </w:pPr>
            <w:r>
              <w:t>Svar:</w:t>
            </w:r>
          </w:p>
          <w:p w14:paraId="655663C6" w14:textId="77777777" w:rsidR="00861C46" w:rsidRDefault="00861C46">
            <w:pPr>
              <w:spacing w:after="0" w:line="278" w:lineRule="auto"/>
            </w:pPr>
          </w:p>
          <w:p w14:paraId="3E3E9CEA" w14:textId="77777777" w:rsidR="00861C46" w:rsidRPr="006E44D6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6E44D6">
              <w:rPr>
                <w:b/>
                <w:bCs/>
                <w:sz w:val="22"/>
                <w:szCs w:val="22"/>
              </w:rPr>
              <w:t>Forventet installeret kapacitet</w:t>
            </w:r>
          </w:p>
          <w:p w14:paraId="03168BC3" w14:textId="77777777" w:rsidR="00861C46" w:rsidRPr="00350F3D" w:rsidRDefault="00861C46">
            <w:pPr>
              <w:spacing w:after="0" w:line="278" w:lineRule="auto"/>
            </w:pPr>
            <w:r>
              <w:t>Svar:</w:t>
            </w:r>
          </w:p>
          <w:p w14:paraId="12FC67A6" w14:textId="77777777" w:rsidR="00861C46" w:rsidRDefault="00861C46">
            <w:pPr>
              <w:spacing w:after="0" w:line="278" w:lineRule="auto"/>
            </w:pPr>
          </w:p>
          <w:p w14:paraId="7820FA6F" w14:textId="77777777" w:rsidR="00861C46" w:rsidRPr="006E44D6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6E44D6">
              <w:rPr>
                <w:b/>
                <w:bCs/>
                <w:sz w:val="22"/>
                <w:szCs w:val="22"/>
              </w:rPr>
              <w:t>Forventet årsproduktion</w:t>
            </w:r>
          </w:p>
          <w:p w14:paraId="24346ED6" w14:textId="77777777" w:rsidR="00861C46" w:rsidRDefault="00861C46">
            <w:pPr>
              <w:spacing w:after="0" w:line="278" w:lineRule="auto"/>
            </w:pPr>
            <w:r>
              <w:t>Svar:</w:t>
            </w:r>
          </w:p>
          <w:p w14:paraId="0A8CBA9F" w14:textId="77777777" w:rsidR="00861C46" w:rsidRPr="00350F3D" w:rsidRDefault="00861C46">
            <w:pPr>
              <w:spacing w:after="0" w:line="278" w:lineRule="auto"/>
            </w:pPr>
          </w:p>
          <w:p w14:paraId="53E0260D" w14:textId="77777777" w:rsidR="00861C46" w:rsidRPr="006E44D6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6E44D6">
              <w:rPr>
                <w:b/>
                <w:bCs/>
                <w:sz w:val="22"/>
                <w:szCs w:val="22"/>
              </w:rPr>
              <w:t>Forventet batteriløsning</w:t>
            </w:r>
          </w:p>
          <w:p w14:paraId="592094B7" w14:textId="77777777" w:rsidR="00861C46" w:rsidRDefault="00861C46">
            <w:pPr>
              <w:spacing w:after="0" w:line="278" w:lineRule="auto"/>
            </w:pPr>
            <w:r>
              <w:t>Svar:</w:t>
            </w:r>
          </w:p>
          <w:p w14:paraId="51F62212" w14:textId="77777777" w:rsidR="00861C46" w:rsidRPr="00350F3D" w:rsidRDefault="00861C46">
            <w:pPr>
              <w:spacing w:after="0" w:line="278" w:lineRule="auto"/>
            </w:pPr>
          </w:p>
          <w:p w14:paraId="6A85F476" w14:textId="77777777" w:rsidR="00861C46" w:rsidRPr="006E44D6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6E44D6">
              <w:rPr>
                <w:b/>
                <w:bCs/>
                <w:sz w:val="22"/>
                <w:szCs w:val="22"/>
              </w:rPr>
              <w:t>Andre tekniske anlæg</w:t>
            </w:r>
          </w:p>
          <w:p w14:paraId="30005099" w14:textId="77777777" w:rsidR="00861C46" w:rsidRDefault="00861C46">
            <w:pPr>
              <w:spacing w:after="0" w:line="278" w:lineRule="auto"/>
            </w:pPr>
            <w:r>
              <w:t>Svar:</w:t>
            </w:r>
          </w:p>
          <w:p w14:paraId="1720CF7B" w14:textId="77777777" w:rsidR="00861C46" w:rsidRDefault="00861C46">
            <w:pPr>
              <w:spacing w:after="0" w:line="278" w:lineRule="auto"/>
            </w:pPr>
          </w:p>
          <w:p w14:paraId="60C4699D" w14:textId="77777777" w:rsidR="00861C46" w:rsidRPr="006E44D6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6E44D6">
              <w:rPr>
                <w:b/>
                <w:bCs/>
                <w:sz w:val="22"/>
                <w:szCs w:val="22"/>
              </w:rPr>
              <w:t>Forventet nettilslutningspunkt</w:t>
            </w:r>
          </w:p>
          <w:p w14:paraId="6A149442" w14:textId="77777777" w:rsidR="00861C46" w:rsidRPr="00350F3D" w:rsidRDefault="00861C46">
            <w:pPr>
              <w:spacing w:after="0" w:line="278" w:lineRule="auto"/>
            </w:pPr>
            <w:r>
              <w:t>Svar:</w:t>
            </w:r>
          </w:p>
          <w:p w14:paraId="32889B38" w14:textId="77777777" w:rsidR="00861C46" w:rsidRDefault="00861C46">
            <w:pPr>
              <w:spacing w:after="0" w:line="278" w:lineRule="auto"/>
            </w:pPr>
          </w:p>
          <w:p w14:paraId="3DB774C2" w14:textId="77777777" w:rsidR="00861C46" w:rsidRPr="006E44D6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6E44D6">
              <w:rPr>
                <w:b/>
                <w:bCs/>
                <w:sz w:val="22"/>
                <w:szCs w:val="22"/>
              </w:rPr>
              <w:t>Er der dialog med netselskab om tilslutningsmuligheder?</w:t>
            </w:r>
          </w:p>
          <w:p w14:paraId="4206FFE8" w14:textId="77777777" w:rsidR="00861C46" w:rsidRDefault="00861C46">
            <w:pPr>
              <w:spacing w:after="0" w:line="278" w:lineRule="auto"/>
            </w:pPr>
            <w:r>
              <w:t>Sæt X ud for</w:t>
            </w:r>
          </w:p>
          <w:p w14:paraId="2194416C" w14:textId="77777777" w:rsidR="00861C46" w:rsidRDefault="00861C46">
            <w:pPr>
              <w:pStyle w:val="ListParagraph"/>
              <w:numPr>
                <w:ilvl w:val="0"/>
                <w:numId w:val="35"/>
              </w:numPr>
              <w:spacing w:line="278" w:lineRule="auto"/>
            </w:pPr>
            <w:r>
              <w:t>Ja</w:t>
            </w:r>
          </w:p>
          <w:p w14:paraId="4F9E936A" w14:textId="77777777" w:rsidR="00861C46" w:rsidRDefault="00861C46">
            <w:pPr>
              <w:pStyle w:val="ListParagraph"/>
              <w:numPr>
                <w:ilvl w:val="0"/>
                <w:numId w:val="35"/>
              </w:numPr>
              <w:spacing w:line="278" w:lineRule="auto"/>
            </w:pPr>
            <w:r>
              <w:t>Nej</w:t>
            </w:r>
          </w:p>
          <w:p w14:paraId="118A38C8" w14:textId="77777777" w:rsidR="00861C46" w:rsidRPr="006E44D6" w:rsidRDefault="00861C46">
            <w:pPr>
              <w:spacing w:after="0" w:line="278" w:lineRule="auto"/>
              <w:rPr>
                <w:b/>
                <w:bCs/>
              </w:rPr>
            </w:pPr>
            <w:r w:rsidRPr="006E44D6">
              <w:rPr>
                <w:b/>
                <w:bCs/>
              </w:rPr>
              <w:t>Hvis ja, uddyb</w:t>
            </w:r>
          </w:p>
          <w:p w14:paraId="7EB0FA03" w14:textId="77777777" w:rsidR="00861C46" w:rsidRDefault="00861C46">
            <w:pPr>
              <w:spacing w:after="0" w:line="278" w:lineRule="auto"/>
            </w:pPr>
            <w:r>
              <w:t xml:space="preserve">Svar: </w:t>
            </w:r>
          </w:p>
          <w:p w14:paraId="66744F7B" w14:textId="77777777" w:rsidR="00861C46" w:rsidRPr="00350F3D" w:rsidRDefault="00861C46">
            <w:pPr>
              <w:spacing w:after="0" w:line="278" w:lineRule="auto"/>
            </w:pPr>
          </w:p>
          <w:p w14:paraId="171A0E68" w14:textId="77777777" w:rsidR="00861C46" w:rsidRDefault="00861C46"/>
        </w:tc>
      </w:tr>
      <w:tr w:rsidR="00861C46" w14:paraId="23128949" w14:textId="77777777">
        <w:tc>
          <w:tcPr>
            <w:tcW w:w="5000" w:type="pct"/>
          </w:tcPr>
          <w:p w14:paraId="7C373387" w14:textId="77777777" w:rsidR="00861C46" w:rsidRPr="00E957BC" w:rsidRDefault="00861C46">
            <w:pPr>
              <w:pStyle w:val="Heading1"/>
              <w:jc w:val="center"/>
            </w:pPr>
            <w:r w:rsidRPr="00E957BC">
              <w:t>4. Placering</w:t>
            </w:r>
            <w:r>
              <w:t xml:space="preserve"> og planforhold</w:t>
            </w:r>
          </w:p>
          <w:p w14:paraId="6CC0C850" w14:textId="77777777" w:rsidR="00861C46" w:rsidRDefault="00861C46">
            <w:pPr>
              <w:spacing w:after="0" w:line="278" w:lineRule="auto"/>
            </w:pPr>
            <w:r w:rsidRPr="006E44D6">
              <w:rPr>
                <w:b/>
                <w:bCs/>
                <w:sz w:val="22"/>
                <w:szCs w:val="22"/>
              </w:rPr>
              <w:t>Projektets placering</w:t>
            </w:r>
            <w:r w:rsidRPr="006E44D6">
              <w:t xml:space="preserve"> </w:t>
            </w:r>
          </w:p>
          <w:p w14:paraId="3AD19215" w14:textId="77777777" w:rsidR="00861C46" w:rsidRDefault="00861C46">
            <w:pPr>
              <w:spacing w:after="0" w:line="278" w:lineRule="auto"/>
            </w:pPr>
            <w:r>
              <w:t>(vedhæft kortbilag)</w:t>
            </w:r>
          </w:p>
          <w:p w14:paraId="14DE148F" w14:textId="77777777" w:rsidR="00861C46" w:rsidRPr="00350F3D" w:rsidRDefault="00861C46">
            <w:pPr>
              <w:spacing w:after="0" w:line="278" w:lineRule="auto"/>
              <w:ind w:left="720"/>
            </w:pPr>
          </w:p>
          <w:p w14:paraId="26C77F21" w14:textId="77777777" w:rsidR="00861C46" w:rsidRPr="006E44D6" w:rsidRDefault="00861C46">
            <w:pPr>
              <w:spacing w:after="0" w:line="278" w:lineRule="auto"/>
              <w:rPr>
                <w:b/>
                <w:bCs/>
              </w:rPr>
            </w:pPr>
            <w:r w:rsidRPr="006E44D6">
              <w:rPr>
                <w:b/>
                <w:bCs/>
                <w:sz w:val="22"/>
                <w:szCs w:val="22"/>
              </w:rPr>
              <w:t xml:space="preserve">Ligger projektet alene indenfor et positivområde i Kommuneplan 2025? </w:t>
            </w:r>
          </w:p>
          <w:p w14:paraId="4E64CBE9" w14:textId="77777777" w:rsidR="00861C46" w:rsidRDefault="00861C46">
            <w:pPr>
              <w:spacing w:after="0" w:line="278" w:lineRule="auto"/>
            </w:pPr>
            <w:r>
              <w:t>Sæt X ud for:</w:t>
            </w:r>
          </w:p>
          <w:p w14:paraId="0BEF88F5" w14:textId="77777777" w:rsidR="00861C46" w:rsidRDefault="00861C46">
            <w:pPr>
              <w:pStyle w:val="ListParagraph"/>
              <w:numPr>
                <w:ilvl w:val="0"/>
                <w:numId w:val="39"/>
              </w:numPr>
              <w:spacing w:line="278" w:lineRule="auto"/>
            </w:pPr>
            <w:r>
              <w:t>Ja</w:t>
            </w:r>
          </w:p>
          <w:p w14:paraId="7F65D446" w14:textId="77777777" w:rsidR="00861C46" w:rsidRPr="00350F3D" w:rsidRDefault="00861C46">
            <w:pPr>
              <w:pStyle w:val="ListParagraph"/>
              <w:numPr>
                <w:ilvl w:val="0"/>
                <w:numId w:val="39"/>
              </w:numPr>
              <w:spacing w:line="278" w:lineRule="auto"/>
            </w:pPr>
            <w:r>
              <w:t xml:space="preserve">Nej </w:t>
            </w:r>
          </w:p>
          <w:p w14:paraId="008D8741" w14:textId="77777777" w:rsidR="00861C46" w:rsidRPr="006E44D6" w:rsidRDefault="00861C46">
            <w:pPr>
              <w:spacing w:after="0" w:line="278" w:lineRule="auto"/>
              <w:rPr>
                <w:b/>
                <w:bCs/>
              </w:rPr>
            </w:pPr>
            <w:r w:rsidRPr="006E44D6">
              <w:rPr>
                <w:b/>
                <w:bCs/>
              </w:rPr>
              <w:t>Hvis nej: beskriv afvigelsen og begrund placeringen</w:t>
            </w:r>
          </w:p>
          <w:p w14:paraId="508A8BF9" w14:textId="77777777" w:rsidR="00861C46" w:rsidRDefault="00861C46">
            <w:pPr>
              <w:spacing w:after="0" w:line="278" w:lineRule="auto"/>
            </w:pPr>
            <w:r>
              <w:t xml:space="preserve">Svar: </w:t>
            </w:r>
          </w:p>
          <w:p w14:paraId="6E28B49C" w14:textId="77777777" w:rsidR="00861C46" w:rsidRPr="00350F3D" w:rsidRDefault="00861C46">
            <w:pPr>
              <w:spacing w:after="0" w:line="278" w:lineRule="auto"/>
              <w:ind w:left="1440"/>
            </w:pPr>
          </w:p>
          <w:p w14:paraId="2AA5B238" w14:textId="77777777" w:rsidR="00861C46" w:rsidRDefault="00861C46">
            <w:pPr>
              <w:spacing w:after="0" w:line="278" w:lineRule="auto"/>
              <w:rPr>
                <w:sz w:val="22"/>
                <w:szCs w:val="22"/>
              </w:rPr>
            </w:pPr>
            <w:r w:rsidRPr="006E44D6">
              <w:rPr>
                <w:b/>
                <w:bCs/>
                <w:sz w:val="22"/>
                <w:szCs w:val="22"/>
              </w:rPr>
              <w:t>Afviger projektet fra forudsætningerne i Kommuneplan 2025?</w:t>
            </w:r>
            <w:r w:rsidRPr="006E44D6">
              <w:rPr>
                <w:sz w:val="22"/>
                <w:szCs w:val="22"/>
              </w:rPr>
              <w:t xml:space="preserve"> </w:t>
            </w:r>
          </w:p>
          <w:p w14:paraId="31B2D766" w14:textId="77777777" w:rsidR="00861C46" w:rsidRPr="006E44D6" w:rsidRDefault="00861C46">
            <w:pPr>
              <w:spacing w:after="0" w:line="278" w:lineRule="auto"/>
            </w:pPr>
            <w:r w:rsidRPr="006E44D6">
              <w:t>Sæt X ud for</w:t>
            </w:r>
            <w:r>
              <w:t>:</w:t>
            </w:r>
          </w:p>
          <w:p w14:paraId="34FE41B7" w14:textId="77777777" w:rsidR="00861C46" w:rsidRDefault="00861C46">
            <w:pPr>
              <w:pStyle w:val="ListParagraph"/>
              <w:numPr>
                <w:ilvl w:val="0"/>
                <w:numId w:val="40"/>
              </w:numPr>
              <w:spacing w:line="278" w:lineRule="auto"/>
            </w:pPr>
            <w:r>
              <w:t xml:space="preserve">Ja </w:t>
            </w:r>
          </w:p>
          <w:p w14:paraId="192BE545" w14:textId="77777777" w:rsidR="00861C46" w:rsidRPr="00350F3D" w:rsidRDefault="00861C46">
            <w:pPr>
              <w:pStyle w:val="ListParagraph"/>
              <w:numPr>
                <w:ilvl w:val="0"/>
                <w:numId w:val="40"/>
              </w:numPr>
              <w:spacing w:line="278" w:lineRule="auto"/>
            </w:pPr>
            <w:r>
              <w:t xml:space="preserve">Nej </w:t>
            </w:r>
          </w:p>
          <w:p w14:paraId="44074F19" w14:textId="77777777" w:rsidR="00861C46" w:rsidRDefault="00861C46">
            <w:pPr>
              <w:spacing w:after="0" w:line="278" w:lineRule="auto"/>
              <w:rPr>
                <w:b/>
                <w:bCs/>
              </w:rPr>
            </w:pPr>
          </w:p>
          <w:p w14:paraId="67725369" w14:textId="77777777" w:rsidR="00861C46" w:rsidRPr="006E44D6" w:rsidRDefault="00861C46">
            <w:pPr>
              <w:spacing w:after="0" w:line="278" w:lineRule="auto"/>
              <w:rPr>
                <w:b/>
                <w:bCs/>
              </w:rPr>
            </w:pPr>
            <w:r w:rsidRPr="006E44D6">
              <w:rPr>
                <w:b/>
                <w:bCs/>
              </w:rPr>
              <w:t>Hvis ja: beskriv hvilke forhold og hvorfor</w:t>
            </w:r>
          </w:p>
          <w:p w14:paraId="27F6E17A" w14:textId="77777777" w:rsidR="00861C46" w:rsidRDefault="00861C46">
            <w:pPr>
              <w:spacing w:after="0" w:line="278" w:lineRule="auto"/>
            </w:pPr>
            <w:r>
              <w:t xml:space="preserve">Svar: </w:t>
            </w:r>
          </w:p>
          <w:p w14:paraId="4534C23D" w14:textId="77777777" w:rsidR="00861C46" w:rsidRDefault="00861C46">
            <w:pPr>
              <w:spacing w:after="0" w:line="278" w:lineRule="auto"/>
              <w:ind w:left="1440"/>
            </w:pPr>
          </w:p>
          <w:p w14:paraId="140C6B7D" w14:textId="77777777" w:rsidR="00861C46" w:rsidRPr="006E44D6" w:rsidRDefault="00861C46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6E44D6">
              <w:rPr>
                <w:b/>
                <w:bCs/>
                <w:sz w:val="22"/>
                <w:szCs w:val="22"/>
              </w:rPr>
              <w:t>Hvad er jeres motivation for netop denne placering?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6E44D6">
              <w:t>Svar:</w:t>
            </w:r>
            <w:r w:rsidRPr="006E44D6">
              <w:rPr>
                <w:b/>
                <w:bCs/>
              </w:rPr>
              <w:t xml:space="preserve"> </w:t>
            </w:r>
          </w:p>
          <w:p w14:paraId="3B845F45" w14:textId="77777777" w:rsidR="00861C46" w:rsidRPr="00E329EF" w:rsidRDefault="00861C46">
            <w:pPr>
              <w:spacing w:after="0"/>
              <w:rPr>
                <w:i/>
                <w:iCs/>
              </w:rPr>
            </w:pPr>
            <w:r w:rsidRPr="00E329EF">
              <w:rPr>
                <w:i/>
                <w:iCs/>
              </w:rPr>
              <w:t>Eksempler</w:t>
            </w:r>
            <w:r>
              <w:rPr>
                <w:i/>
                <w:iCs/>
              </w:rPr>
              <w:t xml:space="preserve"> – motivation for placering</w:t>
            </w:r>
            <w:r w:rsidRPr="00E329EF">
              <w:rPr>
                <w:i/>
                <w:iCs/>
              </w:rPr>
              <w:t>:</w:t>
            </w:r>
          </w:p>
          <w:p w14:paraId="6047B122" w14:textId="77777777" w:rsidR="00861C46" w:rsidRPr="00E329EF" w:rsidRDefault="00861C46">
            <w:pPr>
              <w:numPr>
                <w:ilvl w:val="0"/>
                <w:numId w:val="41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netadgang</w:t>
            </w:r>
          </w:p>
          <w:p w14:paraId="396341BD" w14:textId="77777777" w:rsidR="00861C46" w:rsidRPr="00E329EF" w:rsidRDefault="00861C46">
            <w:pPr>
              <w:numPr>
                <w:ilvl w:val="0"/>
                <w:numId w:val="41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vindforhold</w:t>
            </w:r>
          </w:p>
          <w:p w14:paraId="2FDDC814" w14:textId="77777777" w:rsidR="00861C46" w:rsidRPr="00E329EF" w:rsidRDefault="00861C46">
            <w:pPr>
              <w:numPr>
                <w:ilvl w:val="0"/>
                <w:numId w:val="41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landskab</w:t>
            </w:r>
          </w:p>
          <w:p w14:paraId="6A5167A0" w14:textId="77777777" w:rsidR="00861C46" w:rsidRPr="00E329EF" w:rsidRDefault="00861C46">
            <w:pPr>
              <w:numPr>
                <w:ilvl w:val="0"/>
                <w:numId w:val="41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lodsejersamarbejde</w:t>
            </w:r>
          </w:p>
          <w:p w14:paraId="50016673" w14:textId="77777777" w:rsidR="00861C46" w:rsidRPr="00E329EF" w:rsidRDefault="00861C46">
            <w:pPr>
              <w:numPr>
                <w:ilvl w:val="0"/>
                <w:numId w:val="41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kobling til eksisterende energianlæg</w:t>
            </w:r>
          </w:p>
          <w:p w14:paraId="60C4373F" w14:textId="77777777" w:rsidR="00861C46" w:rsidRDefault="00861C46">
            <w:pPr>
              <w:numPr>
                <w:ilvl w:val="0"/>
                <w:numId w:val="41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nærhed til aftagere</w:t>
            </w:r>
          </w:p>
          <w:p w14:paraId="6288542F" w14:textId="77777777" w:rsidR="00861C46" w:rsidRPr="000550E0" w:rsidRDefault="00861C46">
            <w:pPr>
              <w:spacing w:after="0" w:line="278" w:lineRule="auto"/>
              <w:ind w:left="720"/>
              <w:rPr>
                <w:i/>
                <w:iCs/>
              </w:rPr>
            </w:pPr>
          </w:p>
        </w:tc>
      </w:tr>
      <w:tr w:rsidR="00861C46" w14:paraId="44731E13" w14:textId="77777777">
        <w:tc>
          <w:tcPr>
            <w:tcW w:w="5000" w:type="pct"/>
          </w:tcPr>
          <w:p w14:paraId="192972D0" w14:textId="77777777" w:rsidR="00861C46" w:rsidRPr="00350F3D" w:rsidRDefault="00861C46">
            <w:pPr>
              <w:pStyle w:val="Heading1"/>
              <w:jc w:val="center"/>
            </w:pPr>
            <w:r>
              <w:t>5</w:t>
            </w:r>
            <w:r w:rsidRPr="00350F3D">
              <w:t>. Lokalsamfund og dialog</w:t>
            </w:r>
          </w:p>
          <w:p w14:paraId="66265F5D" w14:textId="77777777" w:rsidR="00861C46" w:rsidRPr="00F54D17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F54D17">
              <w:rPr>
                <w:b/>
                <w:bCs/>
                <w:sz w:val="22"/>
                <w:szCs w:val="22"/>
              </w:rPr>
              <w:t xml:space="preserve">Hvilke lokalsamfund vurderes berørt? </w:t>
            </w:r>
          </w:p>
          <w:p w14:paraId="69256FC3" w14:textId="77777777" w:rsidR="00861C46" w:rsidRPr="00350F3D" w:rsidRDefault="00861C46">
            <w:pPr>
              <w:spacing w:after="0" w:line="278" w:lineRule="auto"/>
            </w:pPr>
            <w:r>
              <w:t>Svar:</w:t>
            </w:r>
          </w:p>
          <w:p w14:paraId="5C3D8B24" w14:textId="77777777" w:rsidR="00861C46" w:rsidRDefault="00861C46">
            <w:pPr>
              <w:spacing w:after="0" w:line="278" w:lineRule="auto"/>
            </w:pPr>
          </w:p>
          <w:p w14:paraId="3A73A9D3" w14:textId="63823478" w:rsidR="00861C46" w:rsidRPr="00F54D17" w:rsidRDefault="00861C46">
            <w:r w:rsidRPr="00F54D17">
              <w:rPr>
                <w:b/>
                <w:bCs/>
                <w:sz w:val="22"/>
                <w:szCs w:val="22"/>
              </w:rPr>
              <w:t>Har der været indledende dialog?</w:t>
            </w:r>
            <w:r w:rsidR="00B97DAB">
              <w:rPr>
                <w:b/>
                <w:bCs/>
                <w:sz w:val="22"/>
                <w:szCs w:val="22"/>
              </w:rPr>
              <w:br/>
            </w:r>
            <w:r w:rsidRPr="00F54D17">
              <w:t>Svar:</w:t>
            </w:r>
          </w:p>
          <w:p w14:paraId="0246CD63" w14:textId="77777777" w:rsidR="00861C46" w:rsidRDefault="00861C46">
            <w:pPr>
              <w:spacing w:after="0" w:line="278" w:lineRule="auto"/>
              <w:rPr>
                <w:lang w:eastAsia="da-DK"/>
              </w:rPr>
            </w:pPr>
          </w:p>
          <w:p w14:paraId="7141F83F" w14:textId="77777777" w:rsidR="00861C46" w:rsidRPr="00F54D17" w:rsidRDefault="00861C46">
            <w:pPr>
              <w:spacing w:after="0" w:line="278" w:lineRule="auto"/>
              <w:rPr>
                <w:b/>
                <w:bCs/>
                <w:sz w:val="22"/>
                <w:szCs w:val="22"/>
                <w:lang w:eastAsia="da-DK"/>
              </w:rPr>
            </w:pPr>
            <w:r w:rsidRPr="00F54D17">
              <w:rPr>
                <w:b/>
                <w:bCs/>
                <w:sz w:val="22"/>
                <w:szCs w:val="22"/>
                <w:lang w:eastAsia="da-DK"/>
              </w:rPr>
              <w:t>Hvilke lokale interesser forventer I kan have særlig interesse i projektet?</w:t>
            </w:r>
          </w:p>
          <w:p w14:paraId="0ADD8C51" w14:textId="77777777" w:rsidR="00861C46" w:rsidRPr="00D9650C" w:rsidRDefault="00861C46">
            <w:pPr>
              <w:spacing w:after="0" w:line="278" w:lineRule="auto"/>
            </w:pPr>
            <w:r>
              <w:t>Svar:</w:t>
            </w:r>
          </w:p>
          <w:p w14:paraId="705CBA8B" w14:textId="77777777" w:rsidR="00861C46" w:rsidRDefault="00861C46">
            <w:pPr>
              <w:spacing w:after="0" w:line="278" w:lineRule="auto"/>
            </w:pPr>
          </w:p>
          <w:p w14:paraId="306D4C66" w14:textId="77777777" w:rsidR="00861C46" w:rsidRDefault="00861C46">
            <w:pPr>
              <w:spacing w:after="0" w:line="278" w:lineRule="auto"/>
            </w:pPr>
            <w:r w:rsidRPr="00F54D17">
              <w:rPr>
                <w:b/>
                <w:bCs/>
                <w:sz w:val="22"/>
                <w:szCs w:val="22"/>
              </w:rPr>
              <w:t>Hvordan forestiller I jer at bidrage konstruktivt til dialogprocessen?</w:t>
            </w:r>
            <w:r w:rsidRPr="00F54D17">
              <w:rPr>
                <w:sz w:val="22"/>
                <w:szCs w:val="22"/>
              </w:rPr>
              <w:t xml:space="preserve"> </w:t>
            </w:r>
            <w:r>
              <w:t xml:space="preserve">(idéer, ikke bindende) </w:t>
            </w:r>
          </w:p>
          <w:p w14:paraId="6C18C017" w14:textId="77777777" w:rsidR="00861C46" w:rsidRPr="00350F3D" w:rsidRDefault="00861C46">
            <w:pPr>
              <w:spacing w:after="0" w:line="278" w:lineRule="auto"/>
            </w:pPr>
            <w:r>
              <w:t>Svar:</w:t>
            </w:r>
          </w:p>
          <w:p w14:paraId="0C8E26CC" w14:textId="77777777" w:rsidR="00861C46" w:rsidRDefault="00861C46"/>
        </w:tc>
      </w:tr>
      <w:tr w:rsidR="00861C46" w14:paraId="63D502F9" w14:textId="77777777">
        <w:tc>
          <w:tcPr>
            <w:tcW w:w="5000" w:type="pct"/>
          </w:tcPr>
          <w:p w14:paraId="0F55A110" w14:textId="77777777" w:rsidR="00861C46" w:rsidRPr="00350F3D" w:rsidRDefault="00861C46">
            <w:pPr>
              <w:pStyle w:val="Heading1"/>
              <w:jc w:val="center"/>
            </w:pPr>
            <w:r>
              <w:t>6</w:t>
            </w:r>
            <w:r w:rsidRPr="00350F3D">
              <w:t>. Lokal værdiskabelse</w:t>
            </w:r>
          </w:p>
          <w:p w14:paraId="63109457" w14:textId="77777777" w:rsidR="00861C46" w:rsidRDefault="00861C46">
            <w:pPr>
              <w:spacing w:after="0"/>
            </w:pPr>
            <w:r w:rsidRPr="00F54D17">
              <w:rPr>
                <w:b/>
                <w:bCs/>
                <w:sz w:val="22"/>
                <w:szCs w:val="22"/>
              </w:rPr>
              <w:t xml:space="preserve">Hvilke muligheder ser I for, at projektet kan bidrage positivt til lokalområdet? </w:t>
            </w:r>
            <w:r w:rsidRPr="00F54D17">
              <w:t>(idéer</w:t>
            </w:r>
            <w:r>
              <w:t>,</w:t>
            </w:r>
            <w:r w:rsidRPr="00F54D17">
              <w:rPr>
                <w:sz w:val="18"/>
                <w:szCs w:val="18"/>
              </w:rPr>
              <w:t xml:space="preserve"> </w:t>
            </w:r>
            <w:r>
              <w:t>ikke bindende)</w:t>
            </w:r>
          </w:p>
          <w:p w14:paraId="0E17A9EC" w14:textId="77777777" w:rsidR="00861C46" w:rsidRPr="00350F3D" w:rsidRDefault="00861C46">
            <w:pPr>
              <w:spacing w:after="0"/>
            </w:pPr>
            <w:r>
              <w:t>Svar:</w:t>
            </w:r>
          </w:p>
          <w:p w14:paraId="3CDE6DD2" w14:textId="77777777" w:rsidR="00861C46" w:rsidRDefault="00861C46">
            <w:pPr>
              <w:spacing w:after="0"/>
            </w:pPr>
          </w:p>
          <w:p w14:paraId="3C27D5C6" w14:textId="77777777" w:rsidR="00861C46" w:rsidRPr="00E329EF" w:rsidRDefault="00861C46">
            <w:pPr>
              <w:spacing w:after="0"/>
              <w:rPr>
                <w:i/>
                <w:iCs/>
              </w:rPr>
            </w:pPr>
            <w:r w:rsidRPr="00E329EF">
              <w:rPr>
                <w:i/>
                <w:iCs/>
              </w:rPr>
              <w:t>Eksempler:</w:t>
            </w:r>
          </w:p>
          <w:p w14:paraId="5F40E784" w14:textId="77777777" w:rsidR="00861C46" w:rsidRPr="00E329EF" w:rsidRDefault="00861C46">
            <w:pPr>
              <w:numPr>
                <w:ilvl w:val="0"/>
                <w:numId w:val="43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Lokalt medejerskab</w:t>
            </w:r>
          </w:p>
          <w:p w14:paraId="57FEA3F2" w14:textId="77777777" w:rsidR="00861C46" w:rsidRPr="00E329EF" w:rsidRDefault="00861C46">
            <w:pPr>
              <w:numPr>
                <w:ilvl w:val="0"/>
                <w:numId w:val="43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Rekreative faciliteter</w:t>
            </w:r>
          </w:p>
          <w:p w14:paraId="5EE45174" w14:textId="77777777" w:rsidR="00861C46" w:rsidRPr="00E329EF" w:rsidRDefault="00861C46">
            <w:pPr>
              <w:numPr>
                <w:ilvl w:val="0"/>
                <w:numId w:val="43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Naturprojekter</w:t>
            </w:r>
          </w:p>
          <w:p w14:paraId="7815C779" w14:textId="77777777" w:rsidR="00861C46" w:rsidRPr="00E329EF" w:rsidRDefault="00861C46">
            <w:pPr>
              <w:numPr>
                <w:ilvl w:val="0"/>
                <w:numId w:val="43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Lokale samarbejder</w:t>
            </w:r>
          </w:p>
          <w:p w14:paraId="76926238" w14:textId="77777777" w:rsidR="00861C46" w:rsidRPr="00E329EF" w:rsidRDefault="00861C46">
            <w:pPr>
              <w:numPr>
                <w:ilvl w:val="0"/>
                <w:numId w:val="43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Andet</w:t>
            </w:r>
          </w:p>
          <w:p w14:paraId="68CEE285" w14:textId="77777777" w:rsidR="00861C46" w:rsidRDefault="00861C46"/>
        </w:tc>
      </w:tr>
      <w:tr w:rsidR="00861C46" w14:paraId="44FE2DF0" w14:textId="77777777">
        <w:tc>
          <w:tcPr>
            <w:tcW w:w="5000" w:type="pct"/>
          </w:tcPr>
          <w:p w14:paraId="7DDFF18E" w14:textId="77777777" w:rsidR="00861C46" w:rsidRPr="00350F3D" w:rsidRDefault="00861C46">
            <w:pPr>
              <w:pStyle w:val="Heading1"/>
              <w:jc w:val="center"/>
            </w:pPr>
            <w:r>
              <w:t>7</w:t>
            </w:r>
            <w:r w:rsidRPr="00350F3D">
              <w:t xml:space="preserve">. Natur </w:t>
            </w:r>
            <w:r w:rsidRPr="6737C358">
              <w:t xml:space="preserve">og </w:t>
            </w:r>
            <w:r w:rsidRPr="00350F3D">
              <w:t>biodiversitet</w:t>
            </w:r>
          </w:p>
          <w:p w14:paraId="1342D265" w14:textId="77777777" w:rsidR="00861C46" w:rsidRPr="00F54D17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F54D17">
              <w:rPr>
                <w:b/>
                <w:bCs/>
                <w:sz w:val="22"/>
                <w:szCs w:val="22"/>
              </w:rPr>
              <w:t>Er der overvejelser om naturforbedringer?</w:t>
            </w:r>
          </w:p>
          <w:p w14:paraId="058E1F46" w14:textId="77777777" w:rsidR="00861C46" w:rsidRPr="00350F3D" w:rsidRDefault="00861C46">
            <w:pPr>
              <w:spacing w:after="0" w:line="278" w:lineRule="auto"/>
            </w:pPr>
            <w:r>
              <w:t>Svar:</w:t>
            </w:r>
          </w:p>
          <w:p w14:paraId="385264D8" w14:textId="77777777" w:rsidR="00861C46" w:rsidRDefault="00861C46">
            <w:pPr>
              <w:spacing w:after="0" w:line="278" w:lineRule="auto"/>
            </w:pPr>
          </w:p>
          <w:p w14:paraId="4BF396F2" w14:textId="77777777" w:rsidR="00861C46" w:rsidRPr="00F54D17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F54D17">
              <w:rPr>
                <w:b/>
                <w:bCs/>
                <w:sz w:val="22"/>
                <w:szCs w:val="22"/>
              </w:rPr>
              <w:t xml:space="preserve">Er der særlige naturområder inden for projektområdet? </w:t>
            </w:r>
          </w:p>
          <w:p w14:paraId="5AF2B201" w14:textId="6D60FEA0" w:rsidR="00861C46" w:rsidRPr="00350F3D" w:rsidRDefault="00861C46">
            <w:pPr>
              <w:spacing w:after="0" w:line="278" w:lineRule="auto"/>
            </w:pPr>
            <w:r>
              <w:t>Svar</w:t>
            </w:r>
            <w:r w:rsidR="00305CD8">
              <w:t>:</w:t>
            </w:r>
          </w:p>
          <w:p w14:paraId="2BA3C660" w14:textId="77777777" w:rsidR="00861C46" w:rsidRDefault="00861C46"/>
        </w:tc>
      </w:tr>
      <w:tr w:rsidR="00861C46" w14:paraId="6027A2D2" w14:textId="77777777">
        <w:tc>
          <w:tcPr>
            <w:tcW w:w="5000" w:type="pct"/>
          </w:tcPr>
          <w:p w14:paraId="66351A97" w14:textId="77777777" w:rsidR="00861C46" w:rsidRDefault="00861C46" w:rsidP="00305CD8">
            <w:pPr>
              <w:pStyle w:val="Heading1"/>
              <w:jc w:val="center"/>
            </w:pPr>
            <w:r>
              <w:t>8. Landskab og visuelle forhold</w:t>
            </w:r>
          </w:p>
          <w:p w14:paraId="1E49FADC" w14:textId="77777777" w:rsidR="00861C46" w:rsidRPr="003A0FCA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3A0FCA">
              <w:rPr>
                <w:b/>
                <w:bCs/>
                <w:sz w:val="22"/>
                <w:szCs w:val="22"/>
              </w:rPr>
              <w:t xml:space="preserve">Hvordan forventes anlægget indpasset i landskabet? </w:t>
            </w:r>
          </w:p>
          <w:p w14:paraId="172981E5" w14:textId="77777777" w:rsidR="00861C46" w:rsidRPr="00350F3D" w:rsidRDefault="00861C46">
            <w:pPr>
              <w:spacing w:after="0" w:line="278" w:lineRule="auto"/>
            </w:pPr>
            <w:r>
              <w:t>Svar:</w:t>
            </w:r>
          </w:p>
          <w:p w14:paraId="2E68FBF8" w14:textId="77777777" w:rsidR="00861C46" w:rsidRDefault="00861C46">
            <w:pPr>
              <w:spacing w:after="0" w:line="278" w:lineRule="auto"/>
            </w:pPr>
          </w:p>
          <w:p w14:paraId="0C972167" w14:textId="77777777" w:rsidR="00861C46" w:rsidRPr="003A0FCA" w:rsidRDefault="00861C46">
            <w:pPr>
              <w:spacing w:after="0" w:line="278" w:lineRule="auto"/>
              <w:rPr>
                <w:b/>
                <w:bCs/>
                <w:sz w:val="22"/>
                <w:szCs w:val="22"/>
              </w:rPr>
            </w:pPr>
            <w:r w:rsidRPr="003A0FCA">
              <w:rPr>
                <w:b/>
                <w:bCs/>
                <w:sz w:val="22"/>
                <w:szCs w:val="22"/>
              </w:rPr>
              <w:t>Er der særlige landskabelige forhold, man bør være opmærksom på?</w:t>
            </w:r>
          </w:p>
          <w:p w14:paraId="1CE92AC3" w14:textId="77777777" w:rsidR="00861C46" w:rsidRPr="00350F3D" w:rsidRDefault="00861C46">
            <w:pPr>
              <w:spacing w:after="0" w:line="278" w:lineRule="auto"/>
            </w:pPr>
            <w:r>
              <w:t>Svar:</w:t>
            </w:r>
          </w:p>
          <w:p w14:paraId="381A331D" w14:textId="77777777" w:rsidR="00861C46" w:rsidRDefault="00861C46"/>
        </w:tc>
      </w:tr>
      <w:tr w:rsidR="00861C46" w14:paraId="53ED3201" w14:textId="77777777">
        <w:tc>
          <w:tcPr>
            <w:tcW w:w="5000" w:type="pct"/>
          </w:tcPr>
          <w:p w14:paraId="5F631594" w14:textId="4EA782D5" w:rsidR="00E52F7B" w:rsidRPr="00E51DF5" w:rsidRDefault="00E51DF5" w:rsidP="00E51DF5">
            <w:pPr>
              <w:pStyle w:val="Heading1"/>
              <w:jc w:val="center"/>
            </w:pPr>
            <w:r>
              <w:t>9. Opmærksomhedspunkter</w:t>
            </w:r>
          </w:p>
          <w:p w14:paraId="6B9E3079" w14:textId="16339B1B" w:rsidR="00861C46" w:rsidRPr="00E51DF5" w:rsidRDefault="00E52F7B" w:rsidP="00E51DF5">
            <w:pPr>
              <w:pStyle w:val="Heading1"/>
              <w:rPr>
                <w:sz w:val="22"/>
                <w:szCs w:val="24"/>
              </w:rPr>
            </w:pPr>
            <w:r w:rsidRPr="00E51DF5">
              <w:rPr>
                <w:sz w:val="22"/>
                <w:szCs w:val="24"/>
              </w:rPr>
              <w:t>Hvilke væsentlige udfordringer eller opmærksomhedspunkter ser I for projektet?</w:t>
            </w:r>
            <w:r w:rsidR="00E51DF5">
              <w:rPr>
                <w:sz w:val="22"/>
                <w:szCs w:val="24"/>
              </w:rPr>
              <w:br/>
            </w:r>
            <w:r w:rsidR="00861C46" w:rsidRPr="00305CD8">
              <w:rPr>
                <w:rFonts w:ascii="Segoe UI" w:eastAsiaTheme="minorHAnsi" w:hAnsi="Segoe UI" w:cs="Segoe UI"/>
                <w:b w:val="0"/>
                <w:iCs/>
                <w:sz w:val="20"/>
                <w:szCs w:val="20"/>
              </w:rPr>
              <w:t>Svar:</w:t>
            </w:r>
          </w:p>
          <w:p w14:paraId="2EB67829" w14:textId="77777777" w:rsidR="00861C46" w:rsidRDefault="00861C46">
            <w:pPr>
              <w:spacing w:after="0"/>
              <w:rPr>
                <w:b/>
                <w:bCs/>
              </w:rPr>
            </w:pPr>
          </w:p>
          <w:p w14:paraId="292C8D72" w14:textId="77777777" w:rsidR="00861C46" w:rsidRPr="00E329EF" w:rsidRDefault="00861C46">
            <w:pPr>
              <w:spacing w:after="0"/>
              <w:rPr>
                <w:i/>
                <w:iCs/>
              </w:rPr>
            </w:pPr>
            <w:r w:rsidRPr="00E329EF">
              <w:rPr>
                <w:i/>
                <w:iCs/>
              </w:rPr>
              <w:t>Eksempler:</w:t>
            </w:r>
          </w:p>
          <w:p w14:paraId="2D3B0C02" w14:textId="77777777" w:rsidR="00861C46" w:rsidRPr="00E329EF" w:rsidRDefault="00861C46">
            <w:pPr>
              <w:numPr>
                <w:ilvl w:val="0"/>
                <w:numId w:val="46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naboer</w:t>
            </w:r>
          </w:p>
          <w:p w14:paraId="4D48680A" w14:textId="77777777" w:rsidR="00861C46" w:rsidRPr="00E329EF" w:rsidRDefault="00861C46">
            <w:pPr>
              <w:numPr>
                <w:ilvl w:val="0"/>
                <w:numId w:val="46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naturforhold</w:t>
            </w:r>
          </w:p>
          <w:p w14:paraId="6DCC3420" w14:textId="77777777" w:rsidR="00861C46" w:rsidRPr="00E329EF" w:rsidRDefault="00861C46">
            <w:pPr>
              <w:numPr>
                <w:ilvl w:val="0"/>
                <w:numId w:val="46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landskab</w:t>
            </w:r>
          </w:p>
          <w:p w14:paraId="4DF8B06D" w14:textId="77777777" w:rsidR="00861C46" w:rsidRPr="00E329EF" w:rsidRDefault="00861C46">
            <w:pPr>
              <w:numPr>
                <w:ilvl w:val="0"/>
                <w:numId w:val="46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nettilslutning</w:t>
            </w:r>
          </w:p>
          <w:p w14:paraId="589528BA" w14:textId="77777777" w:rsidR="00861C46" w:rsidRPr="00E329EF" w:rsidRDefault="00861C46">
            <w:pPr>
              <w:numPr>
                <w:ilvl w:val="0"/>
                <w:numId w:val="46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kulturmiljø</w:t>
            </w:r>
          </w:p>
          <w:p w14:paraId="6D484D52" w14:textId="77777777" w:rsidR="00861C46" w:rsidRPr="00E329EF" w:rsidRDefault="00861C46">
            <w:pPr>
              <w:numPr>
                <w:ilvl w:val="0"/>
                <w:numId w:val="46"/>
              </w:numPr>
              <w:spacing w:after="0" w:line="278" w:lineRule="auto"/>
              <w:rPr>
                <w:i/>
                <w:iCs/>
              </w:rPr>
            </w:pPr>
            <w:r w:rsidRPr="00E329EF">
              <w:rPr>
                <w:i/>
                <w:iCs/>
              </w:rPr>
              <w:t>trafik</w:t>
            </w:r>
          </w:p>
          <w:p w14:paraId="09CB3642" w14:textId="77777777" w:rsidR="00861C46" w:rsidRDefault="00861C46"/>
        </w:tc>
      </w:tr>
    </w:tbl>
    <w:p w14:paraId="4DA43AC3" w14:textId="77777777" w:rsidR="00861C46" w:rsidRPr="00DC7844" w:rsidRDefault="00861C46" w:rsidP="00861C46"/>
    <w:p w14:paraId="306F21FC" w14:textId="77777777" w:rsidR="00861C46" w:rsidRDefault="00861C46" w:rsidP="00861C46">
      <w:pPr>
        <w:pStyle w:val="NoSpacing"/>
        <w:keepNext/>
        <w:keepLines/>
      </w:pPr>
      <w:bookmarkStart w:id="1" w:name="afs_navn"/>
      <w:bookmarkEnd w:id="1"/>
    </w:p>
    <w:p w14:paraId="32777D8A" w14:textId="77777777" w:rsidR="00861C46" w:rsidRDefault="00861C46" w:rsidP="00861C46">
      <w:pPr>
        <w:pStyle w:val="NoSpacing"/>
        <w:keepNext/>
        <w:keepLines/>
      </w:pPr>
      <w:bookmarkStart w:id="2" w:name="afs_titel"/>
      <w:bookmarkStart w:id="3" w:name="afs_center"/>
      <w:bookmarkStart w:id="4" w:name="afs_afdeling"/>
      <w:bookmarkEnd w:id="2"/>
      <w:bookmarkEnd w:id="3"/>
      <w:bookmarkEnd w:id="4"/>
    </w:p>
    <w:p w14:paraId="2D17EB6E" w14:textId="77777777" w:rsidR="00861C46" w:rsidRDefault="00861C46" w:rsidP="00861C46">
      <w:pPr>
        <w:pStyle w:val="NoSpacing"/>
        <w:keepNext/>
        <w:keepLines/>
      </w:pPr>
    </w:p>
    <w:p w14:paraId="09AF9BB4" w14:textId="77777777" w:rsidR="00861C46" w:rsidRDefault="00861C46" w:rsidP="00861C46">
      <w:pPr>
        <w:pStyle w:val="NoSpacing"/>
        <w:keepNext/>
        <w:keepLines/>
      </w:pPr>
    </w:p>
    <w:p w14:paraId="30F4F978" w14:textId="77777777" w:rsidR="00861C46" w:rsidRDefault="00861C46" w:rsidP="00861C46">
      <w:pPr>
        <w:pStyle w:val="NoSpacing"/>
        <w:keepNext/>
        <w:keepLines/>
      </w:pPr>
      <w:bookmarkStart w:id="5" w:name="afs_telefon"/>
      <w:bookmarkEnd w:id="5"/>
    </w:p>
    <w:p w14:paraId="41134975" w14:textId="77777777" w:rsidR="00861C46" w:rsidRDefault="00861C46" w:rsidP="00861C46">
      <w:pPr>
        <w:pStyle w:val="NoSpacing"/>
        <w:keepNext/>
        <w:keepLines/>
      </w:pPr>
      <w:bookmarkStart w:id="6" w:name="afs_mobil"/>
      <w:bookmarkEnd w:id="6"/>
    </w:p>
    <w:p w14:paraId="1BF5F7AE" w14:textId="77777777" w:rsidR="00861C46" w:rsidRPr="00DC7844" w:rsidRDefault="00861C46" w:rsidP="00861C46">
      <w:pPr>
        <w:pStyle w:val="NoSpacing"/>
      </w:pPr>
    </w:p>
    <w:p w14:paraId="3E0F10DC" w14:textId="77777777" w:rsidR="00861C46" w:rsidRDefault="00861C46" w:rsidP="00861C46"/>
    <w:sectPr w:rsidR="00861C46" w:rsidSect="00CE6074">
      <w:headerReference w:type="default" r:id="rId17"/>
      <w:footerReference w:type="default" r:id="rId18"/>
      <w:headerReference w:type="first" r:id="rId19"/>
      <w:pgSz w:w="11906" w:h="16838" w:code="9"/>
      <w:pgMar w:top="1985" w:right="1701" w:bottom="2268" w:left="1985" w:header="482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ie Chimwemwe Degnbol" w:date="2026-11-03T13:08:00Z" w:initials="MD">
    <w:p w14:paraId="462B9073" w14:textId="77777777" w:rsidR="00861C46" w:rsidRDefault="00861C46" w:rsidP="0003330A">
      <w:pPr>
        <w:pStyle w:val="CommentText"/>
      </w:pPr>
      <w:r>
        <w:rPr>
          <w:rStyle w:val="CommentReference"/>
        </w:rPr>
        <w:annotationRef/>
      </w:r>
      <w:r>
        <w:t>Tjek begrebsbrug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62B907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B1F3FC" w16cex:dateUtc="2026-11-03T12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62B9073" w16cid:durableId="12B1F3F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8C9E8" w14:textId="77777777" w:rsidR="00296465" w:rsidRPr="00DC7844" w:rsidRDefault="00296465" w:rsidP="0064686A">
      <w:r w:rsidRPr="00DC7844">
        <w:separator/>
      </w:r>
    </w:p>
  </w:endnote>
  <w:endnote w:type="continuationSeparator" w:id="0">
    <w:p w14:paraId="27D692EC" w14:textId="77777777" w:rsidR="00296465" w:rsidRPr="00DC7844" w:rsidRDefault="00296465" w:rsidP="0064686A">
      <w:r w:rsidRPr="00DC78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9CD66" w14:textId="77777777" w:rsidR="0073515A" w:rsidRDefault="00130659" w:rsidP="0064686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A0D2F72" wp14:editId="76E216A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1080000"/>
              <wp:effectExtent l="0" t="0" r="3175" b="6350"/>
              <wp:wrapNone/>
              <wp:docPr id="1512547132" name="Footer_ColourBackgroun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F0EFE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4068126" id="Footer_ColourBackground" o:spid="_x0000_s1026" style="position:absolute;margin-left:0;margin-top:0;width:595.3pt;height:85.05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" fillcolor="#f0efe7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332A1" w14:textId="77777777" w:rsidR="00296465" w:rsidRPr="00DC7844" w:rsidRDefault="00296465" w:rsidP="0064686A">
      <w:r w:rsidRPr="00DC7844">
        <w:separator/>
      </w:r>
    </w:p>
  </w:footnote>
  <w:footnote w:type="continuationSeparator" w:id="0">
    <w:p w14:paraId="5BC2D546" w14:textId="77777777" w:rsidR="00296465" w:rsidRPr="00DC7844" w:rsidRDefault="00296465" w:rsidP="0064686A">
      <w:r w:rsidRPr="00DC784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EF5BD" w14:textId="77777777" w:rsidR="00F625DD" w:rsidRPr="00F62D3B" w:rsidRDefault="0064686A" w:rsidP="0064686A">
    <w:pPr>
      <w:pStyle w:val="Header"/>
    </w:pPr>
    <w:r w:rsidRPr="00F62D3B">
      <w:rPr>
        <w:noProof/>
      </w:rPr>
      <w:drawing>
        <wp:anchor distT="0" distB="0" distL="114300" distR="114300" simplePos="0" relativeHeight="251658241" behindDoc="0" locked="0" layoutInCell="1" allowOverlap="1" wp14:anchorId="25C7261A" wp14:editId="6F7B7B74">
          <wp:simplePos x="0" y="0"/>
          <wp:positionH relativeFrom="margin">
            <wp:posOffset>45085</wp:posOffset>
          </wp:positionH>
          <wp:positionV relativeFrom="page">
            <wp:posOffset>361950</wp:posOffset>
          </wp:positionV>
          <wp:extent cx="1403985" cy="503555"/>
          <wp:effectExtent l="0" t="0" r="5715" b="0"/>
          <wp:wrapNone/>
          <wp:docPr id="1843438513" name="LejreKommune_Logo_H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3438513" name="LejreKommune_Logo_Hid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398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31B1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CFFFCA" wp14:editId="6822E670">
              <wp:simplePos x="0" y="0"/>
              <wp:positionH relativeFrom="rightMargin">
                <wp:align>right</wp:align>
              </wp:positionH>
              <wp:positionV relativeFrom="page">
                <wp:posOffset>306070</wp:posOffset>
              </wp:positionV>
              <wp:extent cx="3837600" cy="810000"/>
              <wp:effectExtent l="0" t="0" r="0" b="9525"/>
              <wp:wrapNone/>
              <wp:docPr id="709074415" name="Header tex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37600" cy="810000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" cap="flat" cmpd="sng" algn="ctr">
                            <a:solidFill>
                              <a:schemeClr val="accent1">
                                <a:shade val="15000"/>
                              </a:schemeClr>
                            </a:solidFill>
                            <a:prstDash val="solid"/>
                            <a:miter lim="800000"/>
                          </a14:hiddenLine>
                        </a:ext>
                      </a:extLst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F0B633" w14:textId="77777777" w:rsidR="005303FE" w:rsidRPr="005303FE" w:rsidRDefault="005303FE" w:rsidP="0064686A"/>
                      </w:txbxContent>
                    </wps:txbx>
                    <wps:bodyPr rot="0" spcFirstLastPara="0" vertOverflow="overflow" horzOverflow="overflow" vert="horz" wrap="square" lIns="0" tIns="0" rIns="108000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26CFFFCA" id="Header text" o:spid="_x0000_s1026" style="position:absolute;left:0;text-align:left;margin-left:250.95pt;margin-top:24.1pt;width:302.15pt;height:63.8pt;z-index:251658243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" filled="f" stroked="f" strokecolor="#000d05 [484]" strokeweight="1pt">
              <v:textbox inset="0,0,30mm,0">
                <w:txbxContent>
                  <w:p w14:paraId="5CF0B633" w14:textId="77777777" w:rsidR="005303FE" w:rsidRPr="005303FE" w:rsidRDefault="005303FE" w:rsidP="0064686A"/>
                </w:txbxContent>
              </v:textbox>
              <w10:wrap anchorx="margin" anchory="page"/>
            </v:rect>
          </w:pict>
        </mc:Fallback>
      </mc:AlternateContent>
    </w:r>
    <w:r w:rsidR="00A05E68" w:rsidRPr="00F62D3B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4CCF3E4" wp14:editId="21D179ED">
              <wp:simplePos x="0" y="0"/>
              <wp:positionH relativeFrom="page">
                <wp:posOffset>428625</wp:posOffset>
              </wp:positionH>
              <wp:positionV relativeFrom="paragraph">
                <wp:posOffset>9580880</wp:posOffset>
              </wp:positionV>
              <wp:extent cx="6047740" cy="805815"/>
              <wp:effectExtent l="0" t="0" r="10160" b="0"/>
              <wp:wrapNone/>
              <wp:docPr id="895002277" name="Adres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47740" cy="805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tbl>
                          <w:tblPr>
                            <w:tblStyle w:val="Blank"/>
                            <w:tblW w:w="9524" w:type="dxa"/>
                            <w:tblLayout w:type="fixed"/>
                            <w:tblLook w:val="0600" w:firstRow="0" w:lastRow="0" w:firstColumn="0" w:lastColumn="0" w:noHBand="1" w:noVBand="1"/>
                          </w:tblPr>
                          <w:tblGrid>
                            <w:gridCol w:w="1587"/>
                            <w:gridCol w:w="1587"/>
                            <w:gridCol w:w="6350"/>
                          </w:tblGrid>
                          <w:tr w:rsidR="00A05E68" w:rsidRPr="0064686A" w14:paraId="09CCFECA" w14:textId="77777777" w:rsidTr="009B057D">
                            <w:tc>
                              <w:tcPr>
                                <w:tcW w:w="1587" w:type="dxa"/>
                              </w:tcPr>
                              <w:p w14:paraId="788BD210" w14:textId="77777777" w:rsidR="00A05E68" w:rsidRPr="0064686A" w:rsidRDefault="00A05E68" w:rsidP="00EA0AA7">
                                <w:pPr>
                                  <w:pStyle w:val="Template-Address"/>
                                  <w:rPr>
                                    <w:rFonts w:ascii="Segoe UI" w:hAnsi="Segoe UI" w:cs="Segoe UI"/>
                                  </w:rPr>
                                </w:pPr>
                                <w:r w:rsidRPr="0064686A">
                                  <w:rPr>
                                    <w:rFonts w:ascii="Segoe UI" w:hAnsi="Segoe UI" w:cs="Segoe UI"/>
                                  </w:rPr>
                                  <w:t>Lejre Kommune</w:t>
                                </w:r>
                              </w:p>
                              <w:p w14:paraId="2706AE25" w14:textId="77777777" w:rsidR="00A05E68" w:rsidRPr="0064686A" w:rsidRDefault="00A05E68" w:rsidP="00EA0AA7">
                                <w:pPr>
                                  <w:pStyle w:val="Template-Address"/>
                                  <w:rPr>
                                    <w:rFonts w:ascii="Segoe UI" w:hAnsi="Segoe UI" w:cs="Segoe UI"/>
                                  </w:rPr>
                                </w:pPr>
                                <w:r w:rsidRPr="0064686A">
                                  <w:rPr>
                                    <w:rFonts w:ascii="Segoe UI" w:hAnsi="Segoe UI" w:cs="Segoe UI"/>
                                  </w:rPr>
                                  <w:t>Tlf. 4646 4646</w:t>
                                </w:r>
                              </w:p>
                            </w:tc>
                            <w:tc>
                              <w:tcPr>
                                <w:tcW w:w="1587" w:type="dxa"/>
                              </w:tcPr>
                              <w:p w14:paraId="46537E82" w14:textId="77777777" w:rsidR="00A05E68" w:rsidRPr="0064686A" w:rsidRDefault="00A05E68" w:rsidP="00EA0AA7">
                                <w:pPr>
                                  <w:pStyle w:val="Template-Address"/>
                                  <w:rPr>
                                    <w:rFonts w:ascii="Segoe UI" w:hAnsi="Segoe UI" w:cs="Segoe UI"/>
                                  </w:rPr>
                                </w:pPr>
                                <w:r w:rsidRPr="0064686A">
                                  <w:rPr>
                                    <w:rFonts w:ascii="Segoe UI" w:hAnsi="Segoe UI" w:cs="Segoe UI"/>
                                  </w:rPr>
                                  <w:t>Møllebjergvej 4</w:t>
                                </w:r>
                              </w:p>
                              <w:p w14:paraId="0C291C7E" w14:textId="77777777" w:rsidR="00A05E68" w:rsidRPr="0064686A" w:rsidRDefault="00A05E68" w:rsidP="00EA0AA7">
                                <w:pPr>
                                  <w:pStyle w:val="Template-Address"/>
                                  <w:rPr>
                                    <w:rFonts w:ascii="Segoe UI" w:hAnsi="Segoe UI" w:cs="Segoe UI"/>
                                  </w:rPr>
                                </w:pPr>
                                <w:r w:rsidRPr="0064686A">
                                  <w:rPr>
                                    <w:rFonts w:ascii="Segoe UI" w:hAnsi="Segoe UI" w:cs="Segoe UI"/>
                                  </w:rPr>
                                  <w:t>4330 Hvalsø</w:t>
                                </w:r>
                              </w:p>
                            </w:tc>
                            <w:tc>
                              <w:tcPr>
                                <w:tcW w:w="6350" w:type="dxa"/>
                                <w:vAlign w:val="bottom"/>
                              </w:tcPr>
                              <w:p w14:paraId="2036CA65" w14:textId="77777777" w:rsidR="00A05E68" w:rsidRPr="0064686A" w:rsidRDefault="003E16FF" w:rsidP="003E16FF">
                                <w:pPr>
                                  <w:pStyle w:val="Template-Address"/>
                                  <w:rPr>
                                    <w:rFonts w:ascii="Segoe UI" w:hAnsi="Segoe UI" w:cs="Segoe UI"/>
                                  </w:rPr>
                                </w:pPr>
                                <w:r w:rsidRPr="0064686A">
                                  <w:rPr>
                                    <w:rFonts w:ascii="Segoe UI" w:hAnsi="Segoe UI" w:cs="Segoe UI"/>
                                  </w:rPr>
                                  <w:t xml:space="preserve">Lejrevej 15                  </w:t>
                                </w:r>
                              </w:p>
                              <w:p w14:paraId="70FF3624" w14:textId="77777777" w:rsidR="003E16FF" w:rsidRPr="0064686A" w:rsidRDefault="003E16FF" w:rsidP="003E16FF">
                                <w:pPr>
                                  <w:pStyle w:val="Template-Address"/>
                                  <w:rPr>
                                    <w:rFonts w:ascii="Segoe UI" w:hAnsi="Segoe UI" w:cs="Segoe UI"/>
                                  </w:rPr>
                                </w:pPr>
                                <w:r w:rsidRPr="0064686A">
                                  <w:rPr>
                                    <w:rFonts w:ascii="Segoe UI" w:hAnsi="Segoe UI" w:cs="Segoe UI"/>
                                  </w:rPr>
                                  <w:t xml:space="preserve">4320 Lejre            </w:t>
                                </w:r>
                                <w:hyperlink r:id="rId2" w:history="1">
                                  <w:r w:rsidR="0064686A" w:rsidRPr="0064686A">
                                    <w:rPr>
                                      <w:rStyle w:val="Hyperlink"/>
                                      <w:rFonts w:ascii="Segoe UI" w:hAnsi="Segoe UI" w:cs="Segoe UI"/>
                                      <w:b/>
                                      <w:bCs/>
                                      <w:u w:val="none"/>
                                    </w:rPr>
                                    <w:t>www.lejre.dk</w:t>
                                  </w:r>
                                </w:hyperlink>
                              </w:p>
                            </w:tc>
                          </w:tr>
                          <w:tr w:rsidR="003E16FF" w:rsidRPr="0064686A" w14:paraId="5F9FCA8A" w14:textId="77777777" w:rsidTr="009B057D">
                            <w:tc>
                              <w:tcPr>
                                <w:tcW w:w="1587" w:type="dxa"/>
                              </w:tcPr>
                              <w:p w14:paraId="18573AAA" w14:textId="77777777" w:rsidR="003E16FF" w:rsidRPr="0064686A" w:rsidRDefault="003E16FF" w:rsidP="00EA0AA7">
                                <w:pPr>
                                  <w:pStyle w:val="Template-Address"/>
                                  <w:rPr>
                                    <w:rFonts w:ascii="Segoe UI" w:hAnsi="Segoe UI" w:cs="Segoe UI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87" w:type="dxa"/>
                              </w:tcPr>
                              <w:p w14:paraId="657256D6" w14:textId="77777777" w:rsidR="003E16FF" w:rsidRPr="0064686A" w:rsidRDefault="003E16FF" w:rsidP="00EA0AA7">
                                <w:pPr>
                                  <w:pStyle w:val="Template-Address"/>
                                  <w:rPr>
                                    <w:rFonts w:ascii="Segoe UI" w:hAnsi="Segoe UI" w:cs="Segoe UI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350" w:type="dxa"/>
                                <w:vAlign w:val="bottom"/>
                              </w:tcPr>
                              <w:p w14:paraId="6E7A29BB" w14:textId="77777777" w:rsidR="003E16FF" w:rsidRPr="0064686A" w:rsidRDefault="003E16FF" w:rsidP="00E51EAE">
                                <w:pPr>
                                  <w:pStyle w:val="Template-Website"/>
                                  <w:rPr>
                                    <w:rFonts w:ascii="Segoe UI" w:hAnsi="Segoe UI" w:cs="Segoe UI"/>
                                  </w:rPr>
                                </w:pPr>
                              </w:p>
                            </w:tc>
                          </w:tr>
                        </w:tbl>
                        <w:p w14:paraId="102A07A6" w14:textId="77777777" w:rsidR="00A05E68" w:rsidRPr="0064686A" w:rsidRDefault="00A05E68" w:rsidP="00CE6074">
                          <w:pPr>
                            <w:pStyle w:val="Template-Address"/>
                            <w:spacing w:line="14" w:lineRule="exact"/>
                            <w:rPr>
                              <w:rFonts w:ascii="Segoe UI" w:hAnsi="Segoe UI" w:cs="Segoe U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CCF3E4" id="Adress" o:spid="_x0000_s1027" style="position:absolute;left:0;text-align:left;margin-left:33.75pt;margin-top:754.4pt;width:476.2pt;height:63.4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" filled="f" stroked="f" strokeweight="1pt">
              <v:textbox inset="0,0,0,0">
                <w:txbxContent>
                  <w:tbl>
                    <w:tblPr>
                      <w:tblStyle w:val="Blank"/>
                      <w:tblW w:w="9524" w:type="dxa"/>
                      <w:tblLayout w:type="fixed"/>
                      <w:tblLook w:val="0600" w:firstRow="0" w:lastRow="0" w:firstColumn="0" w:lastColumn="0" w:noHBand="1" w:noVBand="1"/>
                    </w:tblPr>
                    <w:tblGrid>
                      <w:gridCol w:w="1587"/>
                      <w:gridCol w:w="1587"/>
                      <w:gridCol w:w="6350"/>
                    </w:tblGrid>
                    <w:tr w:rsidR="00A05E68" w:rsidRPr="0064686A" w14:paraId="09CCFECA" w14:textId="77777777" w:rsidTr="009B057D">
                      <w:tc>
                        <w:tcPr>
                          <w:tcW w:w="1587" w:type="dxa"/>
                        </w:tcPr>
                        <w:p w14:paraId="788BD210" w14:textId="77777777" w:rsidR="00A05E68" w:rsidRPr="0064686A" w:rsidRDefault="00A05E68" w:rsidP="00EA0AA7">
                          <w:pPr>
                            <w:pStyle w:val="Template-Address"/>
                            <w:rPr>
                              <w:rFonts w:ascii="Segoe UI" w:hAnsi="Segoe UI" w:cs="Segoe UI"/>
                            </w:rPr>
                          </w:pPr>
                          <w:r w:rsidRPr="0064686A">
                            <w:rPr>
                              <w:rFonts w:ascii="Segoe UI" w:hAnsi="Segoe UI" w:cs="Segoe UI"/>
                            </w:rPr>
                            <w:t>Lejre Kommune</w:t>
                          </w:r>
                        </w:p>
                        <w:p w14:paraId="2706AE25" w14:textId="77777777" w:rsidR="00A05E68" w:rsidRPr="0064686A" w:rsidRDefault="00A05E68" w:rsidP="00EA0AA7">
                          <w:pPr>
                            <w:pStyle w:val="Template-Address"/>
                            <w:rPr>
                              <w:rFonts w:ascii="Segoe UI" w:hAnsi="Segoe UI" w:cs="Segoe UI"/>
                            </w:rPr>
                          </w:pPr>
                          <w:r w:rsidRPr="0064686A">
                            <w:rPr>
                              <w:rFonts w:ascii="Segoe UI" w:hAnsi="Segoe UI" w:cs="Segoe UI"/>
                            </w:rPr>
                            <w:t>Tlf. 4646 4646</w:t>
                          </w:r>
                        </w:p>
                      </w:tc>
                      <w:tc>
                        <w:tcPr>
                          <w:tcW w:w="1587" w:type="dxa"/>
                        </w:tcPr>
                        <w:p w14:paraId="46537E82" w14:textId="77777777" w:rsidR="00A05E68" w:rsidRPr="0064686A" w:rsidRDefault="00A05E68" w:rsidP="00EA0AA7">
                          <w:pPr>
                            <w:pStyle w:val="Template-Address"/>
                            <w:rPr>
                              <w:rFonts w:ascii="Segoe UI" w:hAnsi="Segoe UI" w:cs="Segoe UI"/>
                            </w:rPr>
                          </w:pPr>
                          <w:r w:rsidRPr="0064686A">
                            <w:rPr>
                              <w:rFonts w:ascii="Segoe UI" w:hAnsi="Segoe UI" w:cs="Segoe UI"/>
                            </w:rPr>
                            <w:t>Møllebjergvej 4</w:t>
                          </w:r>
                        </w:p>
                        <w:p w14:paraId="0C291C7E" w14:textId="77777777" w:rsidR="00A05E68" w:rsidRPr="0064686A" w:rsidRDefault="00A05E68" w:rsidP="00EA0AA7">
                          <w:pPr>
                            <w:pStyle w:val="Template-Address"/>
                            <w:rPr>
                              <w:rFonts w:ascii="Segoe UI" w:hAnsi="Segoe UI" w:cs="Segoe UI"/>
                            </w:rPr>
                          </w:pPr>
                          <w:r w:rsidRPr="0064686A">
                            <w:rPr>
                              <w:rFonts w:ascii="Segoe UI" w:hAnsi="Segoe UI" w:cs="Segoe UI"/>
                            </w:rPr>
                            <w:t>4330 Hvalsø</w:t>
                          </w:r>
                        </w:p>
                      </w:tc>
                      <w:tc>
                        <w:tcPr>
                          <w:tcW w:w="6350" w:type="dxa"/>
                          <w:vAlign w:val="bottom"/>
                        </w:tcPr>
                        <w:p w14:paraId="2036CA65" w14:textId="77777777" w:rsidR="00A05E68" w:rsidRPr="0064686A" w:rsidRDefault="003E16FF" w:rsidP="003E16FF">
                          <w:pPr>
                            <w:pStyle w:val="Template-Address"/>
                            <w:rPr>
                              <w:rFonts w:ascii="Segoe UI" w:hAnsi="Segoe UI" w:cs="Segoe UI"/>
                            </w:rPr>
                          </w:pPr>
                          <w:r w:rsidRPr="0064686A">
                            <w:rPr>
                              <w:rFonts w:ascii="Segoe UI" w:hAnsi="Segoe UI" w:cs="Segoe UI"/>
                            </w:rPr>
                            <w:t xml:space="preserve">Lejrevej 15                  </w:t>
                          </w:r>
                        </w:p>
                        <w:p w14:paraId="70FF3624" w14:textId="77777777" w:rsidR="003E16FF" w:rsidRPr="0064686A" w:rsidRDefault="003E16FF" w:rsidP="003E16FF">
                          <w:pPr>
                            <w:pStyle w:val="Template-Address"/>
                            <w:rPr>
                              <w:rFonts w:ascii="Segoe UI" w:hAnsi="Segoe UI" w:cs="Segoe UI"/>
                            </w:rPr>
                          </w:pPr>
                          <w:r w:rsidRPr="0064686A">
                            <w:rPr>
                              <w:rFonts w:ascii="Segoe UI" w:hAnsi="Segoe UI" w:cs="Segoe UI"/>
                            </w:rPr>
                            <w:t xml:space="preserve">4320 Lejre            </w:t>
                          </w:r>
                          <w:hyperlink r:id="rId3" w:history="1">
                            <w:r w:rsidR="0064686A" w:rsidRPr="0064686A">
                              <w:rPr>
                                <w:rStyle w:val="Hyperlink"/>
                                <w:rFonts w:ascii="Segoe UI" w:hAnsi="Segoe UI" w:cs="Segoe UI"/>
                                <w:b/>
                                <w:bCs/>
                                <w:u w:val="none"/>
                              </w:rPr>
                              <w:t>www.lejre.dk</w:t>
                            </w:r>
                          </w:hyperlink>
                        </w:p>
                      </w:tc>
                    </w:tr>
                    <w:tr w:rsidR="003E16FF" w:rsidRPr="0064686A" w14:paraId="5F9FCA8A" w14:textId="77777777" w:rsidTr="009B057D">
                      <w:tc>
                        <w:tcPr>
                          <w:tcW w:w="1587" w:type="dxa"/>
                        </w:tcPr>
                        <w:p w14:paraId="18573AAA" w14:textId="77777777" w:rsidR="003E16FF" w:rsidRPr="0064686A" w:rsidRDefault="003E16FF" w:rsidP="00EA0AA7">
                          <w:pPr>
                            <w:pStyle w:val="Template-Address"/>
                            <w:rPr>
                              <w:rFonts w:ascii="Segoe UI" w:hAnsi="Segoe UI" w:cs="Segoe UI"/>
                            </w:rPr>
                          </w:pPr>
                        </w:p>
                      </w:tc>
                      <w:tc>
                        <w:tcPr>
                          <w:tcW w:w="1587" w:type="dxa"/>
                        </w:tcPr>
                        <w:p w14:paraId="657256D6" w14:textId="77777777" w:rsidR="003E16FF" w:rsidRPr="0064686A" w:rsidRDefault="003E16FF" w:rsidP="00EA0AA7">
                          <w:pPr>
                            <w:pStyle w:val="Template-Address"/>
                            <w:rPr>
                              <w:rFonts w:ascii="Segoe UI" w:hAnsi="Segoe UI" w:cs="Segoe UI"/>
                            </w:rPr>
                          </w:pPr>
                        </w:p>
                      </w:tc>
                      <w:tc>
                        <w:tcPr>
                          <w:tcW w:w="6350" w:type="dxa"/>
                          <w:vAlign w:val="bottom"/>
                        </w:tcPr>
                        <w:p w14:paraId="6E7A29BB" w14:textId="77777777" w:rsidR="003E16FF" w:rsidRPr="0064686A" w:rsidRDefault="003E16FF" w:rsidP="00E51EAE">
                          <w:pPr>
                            <w:pStyle w:val="Template-Website"/>
                            <w:rPr>
                              <w:rFonts w:ascii="Segoe UI" w:hAnsi="Segoe UI" w:cs="Segoe UI"/>
                            </w:rPr>
                          </w:pPr>
                        </w:p>
                      </w:tc>
                    </w:tr>
                  </w:tbl>
                  <w:p w14:paraId="102A07A6" w14:textId="77777777" w:rsidR="00A05E68" w:rsidRPr="0064686A" w:rsidRDefault="00A05E68" w:rsidP="00CE6074">
                    <w:pPr>
                      <w:pStyle w:val="Template-Address"/>
                      <w:spacing w:line="14" w:lineRule="exact"/>
                      <w:rPr>
                        <w:rFonts w:ascii="Segoe UI" w:hAnsi="Segoe UI" w:cs="Segoe UI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3D462076" w14:textId="77777777" w:rsidR="00F625DD" w:rsidRPr="00F62D3B" w:rsidRDefault="00F625DD" w:rsidP="006468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B91FE" w14:textId="77777777" w:rsidR="00453326" w:rsidRDefault="00453326" w:rsidP="0064686A">
    <w:pPr>
      <w:pStyle w:val="Header"/>
    </w:pPr>
    <w:r>
      <w:t>Dato:</w:t>
    </w:r>
  </w:p>
  <w:p w14:paraId="583C9AC8" w14:textId="77777777" w:rsidR="00453326" w:rsidRDefault="00453326" w:rsidP="0064686A">
    <w:pPr>
      <w:pStyle w:val="Header"/>
    </w:pPr>
    <w:r>
      <w:t>Sagsnummer:</w:t>
    </w:r>
  </w:p>
  <w:p w14:paraId="280ADEDF" w14:textId="77777777" w:rsidR="00453326" w:rsidRDefault="00453326" w:rsidP="0064686A">
    <w:pPr>
      <w:pStyle w:val="Header"/>
    </w:pPr>
    <w:r>
      <w:t>Reference:</w:t>
    </w:r>
  </w:p>
  <w:p w14:paraId="4414E049" w14:textId="77777777" w:rsidR="00453326" w:rsidRDefault="00453326" w:rsidP="0064686A">
    <w:pPr>
      <w:pStyle w:val="Header"/>
    </w:pPr>
    <w:r>
      <w:t>Center:</w:t>
    </w:r>
  </w:p>
  <w:p w14:paraId="6FED3119" w14:textId="77777777" w:rsidR="00402212" w:rsidRPr="00DC7844" w:rsidRDefault="00453326" w:rsidP="0064686A">
    <w:pPr>
      <w:pStyle w:val="Header"/>
    </w:pPr>
    <w:r>
      <w:t>Afdeling: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790920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7C6C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42A10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9AEDC4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6CA1D8D"/>
    <w:multiLevelType w:val="multilevel"/>
    <w:tmpl w:val="E62A9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282FBA"/>
    <w:multiLevelType w:val="multilevel"/>
    <w:tmpl w:val="45C2B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FD7643"/>
    <w:multiLevelType w:val="multilevel"/>
    <w:tmpl w:val="984C0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615A4E"/>
    <w:multiLevelType w:val="multilevel"/>
    <w:tmpl w:val="BE9CFA9A"/>
    <w:lvl w:ilvl="0">
      <w:start w:val="1"/>
      <w:numFmt w:val="decimal"/>
      <w:pStyle w:val="Faktaboks-talopstilling"/>
      <w:lvlText w:val="%1."/>
      <w:lvlJc w:val="left"/>
      <w:pPr>
        <w:ind w:left="510" w:hanging="34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79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964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134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304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531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71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098" w:hanging="1928"/>
      </w:pPr>
      <w:rPr>
        <w:rFonts w:asciiTheme="minorHAnsi" w:hAnsiTheme="minorHAnsi" w:hint="default"/>
      </w:rPr>
    </w:lvl>
  </w:abstractNum>
  <w:abstractNum w:abstractNumId="8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2A78B6"/>
    <w:multiLevelType w:val="multilevel"/>
    <w:tmpl w:val="98104604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Theme="minorHAnsi" w:hAnsiTheme="minorHAnsi" w:hint="default"/>
      </w:rPr>
    </w:lvl>
  </w:abstractNum>
  <w:abstractNum w:abstractNumId="10" w15:restartNumberingAfterBreak="0">
    <w:nsid w:val="1F1517DA"/>
    <w:multiLevelType w:val="multilevel"/>
    <w:tmpl w:val="A4108D1C"/>
    <w:lvl w:ilvl="0">
      <w:start w:val="1"/>
      <w:numFmt w:val="bullet"/>
      <w:lvlText w:val="•"/>
      <w:lvlJc w:val="left"/>
      <w:pPr>
        <w:ind w:left="284" w:hanging="171"/>
      </w:pPr>
      <w:rPr>
        <w:rFonts w:asciiTheme="minorHAnsi" w:hAnsiTheme="minorHAnsi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11" w15:restartNumberingAfterBreak="0">
    <w:nsid w:val="1F1B7D32"/>
    <w:multiLevelType w:val="multilevel"/>
    <w:tmpl w:val="7B829C72"/>
    <w:lvl w:ilvl="0">
      <w:start w:val="1"/>
      <w:numFmt w:val="bullet"/>
      <w:pStyle w:val="Tabel-opstillingpunkt"/>
      <w:lvlText w:val="•"/>
      <w:lvlJc w:val="left"/>
      <w:pPr>
        <w:ind w:left="284" w:hanging="171"/>
      </w:pPr>
      <w:rPr>
        <w:rFonts w:ascii="Times New Roman" w:hAnsi="Times New Roman" w:cs="Calibri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12" w15:restartNumberingAfterBreak="0">
    <w:nsid w:val="24A74496"/>
    <w:multiLevelType w:val="multilevel"/>
    <w:tmpl w:val="2AAEC826"/>
    <w:lvl w:ilvl="0">
      <w:start w:val="1"/>
      <w:numFmt w:val="decimal"/>
      <w:pStyle w:val="Bilagsoverskrift"/>
      <w:suff w:val="space"/>
      <w:lvlText w:val="Bilag %1 -"/>
      <w:lvlJc w:val="left"/>
      <w:pPr>
        <w:ind w:left="0" w:firstLine="0"/>
      </w:pPr>
      <w:rPr>
        <w:rFonts w:asciiTheme="minorHAnsi" w:hAnsiTheme="minorHAnsi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DD15535"/>
    <w:multiLevelType w:val="hybridMultilevel"/>
    <w:tmpl w:val="2500EC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00DEF"/>
    <w:multiLevelType w:val="multilevel"/>
    <w:tmpl w:val="4D52C116"/>
    <w:lvl w:ilvl="0">
      <w:start w:val="1"/>
      <w:numFmt w:val="lowerLetter"/>
      <w:pStyle w:val="Opstilling-bogstav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Roman"/>
      <w:pStyle w:val="Opstilling-bogstav2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decimal"/>
      <w:pStyle w:val="Opstilling-bogstav3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15" w15:restartNumberingAfterBreak="0">
    <w:nsid w:val="34810964"/>
    <w:multiLevelType w:val="hybridMultilevel"/>
    <w:tmpl w:val="C8AADE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B622F8"/>
    <w:multiLevelType w:val="multilevel"/>
    <w:tmpl w:val="6096C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197EEF"/>
    <w:multiLevelType w:val="multilevel"/>
    <w:tmpl w:val="02584F62"/>
    <w:lvl w:ilvl="0">
      <w:start w:val="1"/>
      <w:numFmt w:val="decimal"/>
      <w:lvlText w:val="%1."/>
      <w:lvlJc w:val="left"/>
      <w:pPr>
        <w:ind w:left="340" w:hanging="227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asciiTheme="minorHAnsi" w:hAnsiTheme="minorHAnsi" w:hint="default"/>
      </w:rPr>
    </w:lvl>
  </w:abstractNum>
  <w:abstractNum w:abstractNumId="18" w15:restartNumberingAfterBreak="0">
    <w:nsid w:val="37EB673B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39070FB4"/>
    <w:multiLevelType w:val="multilevel"/>
    <w:tmpl w:val="8976EA5C"/>
    <w:lvl w:ilvl="0">
      <w:start w:val="1"/>
      <w:numFmt w:val="decimal"/>
      <w:suff w:val="space"/>
      <w:lvlText w:val="Bilag %1 -"/>
      <w:lvlJc w:val="left"/>
      <w:pPr>
        <w:ind w:left="0" w:firstLine="0"/>
      </w:pPr>
      <w:rPr>
        <w:rFonts w:asciiTheme="minorHAnsi" w:hAnsiTheme="minorHAnsi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3AC14BF3"/>
    <w:multiLevelType w:val="multilevel"/>
    <w:tmpl w:val="33B28334"/>
    <w:lvl w:ilvl="0">
      <w:start w:val="1"/>
      <w:numFmt w:val="decimal"/>
      <w:lvlText w:val="%1."/>
      <w:lvlJc w:val="left"/>
      <w:pPr>
        <w:ind w:left="510" w:hanging="34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79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964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134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304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531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71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098" w:hanging="1928"/>
      </w:pPr>
      <w:rPr>
        <w:rFonts w:asciiTheme="minorHAnsi" w:hAnsiTheme="minorHAnsi" w:hint="default"/>
      </w:rPr>
    </w:lvl>
  </w:abstractNum>
  <w:abstractNum w:abstractNumId="21" w15:restartNumberingAfterBreak="0">
    <w:nsid w:val="3DBD340D"/>
    <w:multiLevelType w:val="multilevel"/>
    <w:tmpl w:val="98104604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Theme="minorHAnsi" w:hAnsiTheme="minorHAnsi" w:hint="default"/>
      </w:rPr>
    </w:lvl>
  </w:abstractNum>
  <w:abstractNum w:abstractNumId="22" w15:restartNumberingAfterBreak="0">
    <w:nsid w:val="423E7995"/>
    <w:multiLevelType w:val="hybridMultilevel"/>
    <w:tmpl w:val="AE2A19D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7F2CEB"/>
    <w:multiLevelType w:val="multilevel"/>
    <w:tmpl w:val="C1D8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B31119"/>
    <w:multiLevelType w:val="hybridMultilevel"/>
    <w:tmpl w:val="1F66D1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EB6E4D"/>
    <w:multiLevelType w:val="multilevel"/>
    <w:tmpl w:val="9D8C8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D04F6E"/>
    <w:multiLevelType w:val="multilevel"/>
    <w:tmpl w:val="C1EE49C0"/>
    <w:lvl w:ilvl="0">
      <w:start w:val="1"/>
      <w:numFmt w:val="bullet"/>
      <w:lvlText w:val="•"/>
      <w:lvlJc w:val="left"/>
      <w:pPr>
        <w:ind w:left="340" w:hanging="340"/>
      </w:pPr>
      <w:rPr>
        <w:rFonts w:asciiTheme="minorHAnsi" w:hAnsiTheme="minorHAnsi" w:cs="Times New Roman" w:hint="default"/>
      </w:rPr>
    </w:lvl>
    <w:lvl w:ilvl="1">
      <w:start w:val="1"/>
      <w:numFmt w:val="bullet"/>
      <w:lvlText w:val="•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27" w15:restartNumberingAfterBreak="0">
    <w:nsid w:val="58546079"/>
    <w:multiLevelType w:val="multilevel"/>
    <w:tmpl w:val="98104604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Theme="minorHAnsi" w:hAnsiTheme="minorHAnsi" w:hint="default"/>
      </w:rPr>
    </w:lvl>
  </w:abstractNum>
  <w:abstractNum w:abstractNumId="28" w15:restartNumberingAfterBreak="0">
    <w:nsid w:val="5CF864BA"/>
    <w:multiLevelType w:val="multilevel"/>
    <w:tmpl w:val="31D04136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="Arial" w:hAnsi="Arial" w:hint="default"/>
      </w:rPr>
    </w:lvl>
    <w:lvl w:ilvl="1">
      <w:start w:val="1"/>
      <w:numFmt w:val="decimal"/>
      <w:pStyle w:val="ListNumber2"/>
      <w:lvlText w:val="%1.%2."/>
      <w:lvlJc w:val="left"/>
      <w:pPr>
        <w:ind w:left="1021" w:hanging="624"/>
      </w:pPr>
      <w:rPr>
        <w:rFonts w:ascii="Arial" w:hAnsi="Arial" w:hint="default"/>
      </w:rPr>
    </w:lvl>
    <w:lvl w:ilvl="2">
      <w:start w:val="1"/>
      <w:numFmt w:val="decimal"/>
      <w:pStyle w:val="ListNumber3"/>
      <w:lvlText w:val="%1.%2.%3."/>
      <w:lvlJc w:val="left"/>
      <w:pPr>
        <w:ind w:left="1871" w:hanging="85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2892" w:hanging="1021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3062" w:hanging="1191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3232" w:hanging="1361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3402" w:hanging="1531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3572" w:hanging="1701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3686" w:hanging="1815"/>
      </w:pPr>
      <w:rPr>
        <w:rFonts w:ascii="Arial" w:hAnsi="Arial" w:hint="default"/>
      </w:rPr>
    </w:lvl>
  </w:abstractNum>
  <w:abstractNum w:abstractNumId="29" w15:restartNumberingAfterBreak="0">
    <w:nsid w:val="5F5517ED"/>
    <w:multiLevelType w:val="multilevel"/>
    <w:tmpl w:val="2E142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644849"/>
    <w:multiLevelType w:val="multilevel"/>
    <w:tmpl w:val="C31A4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F320D7"/>
    <w:multiLevelType w:val="multilevel"/>
    <w:tmpl w:val="30162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5E40FA"/>
    <w:multiLevelType w:val="hybridMultilevel"/>
    <w:tmpl w:val="EE1EBD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C026E"/>
    <w:multiLevelType w:val="multilevel"/>
    <w:tmpl w:val="C1EE49C0"/>
    <w:lvl w:ilvl="0">
      <w:start w:val="1"/>
      <w:numFmt w:val="bullet"/>
      <w:lvlText w:val="•"/>
      <w:lvlJc w:val="left"/>
      <w:pPr>
        <w:ind w:left="340" w:hanging="340"/>
      </w:pPr>
      <w:rPr>
        <w:rFonts w:asciiTheme="minorHAnsi" w:hAnsiTheme="minorHAnsi" w:cs="Times New Roman" w:hint="default"/>
      </w:rPr>
    </w:lvl>
    <w:lvl w:ilvl="1">
      <w:start w:val="1"/>
      <w:numFmt w:val="bullet"/>
      <w:lvlText w:val="•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34" w15:restartNumberingAfterBreak="0">
    <w:nsid w:val="6C1A6420"/>
    <w:multiLevelType w:val="multilevel"/>
    <w:tmpl w:val="0696EDB8"/>
    <w:lvl w:ilvl="0">
      <w:start w:val="1"/>
      <w:numFmt w:val="lowerLetter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Roman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decimal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35" w15:restartNumberingAfterBreak="0">
    <w:nsid w:val="749558EB"/>
    <w:multiLevelType w:val="multilevel"/>
    <w:tmpl w:val="24A29CE4"/>
    <w:lvl w:ilvl="0">
      <w:start w:val="1"/>
      <w:numFmt w:val="decimal"/>
      <w:pStyle w:val="Tabel-opstillingtal"/>
      <w:lvlText w:val="%1."/>
      <w:lvlJc w:val="left"/>
      <w:pPr>
        <w:ind w:left="340" w:hanging="227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567" w:hanging="45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794" w:hanging="681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021" w:hanging="908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247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474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88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928" w:hanging="1815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155" w:hanging="2042"/>
      </w:pPr>
      <w:rPr>
        <w:rFonts w:asciiTheme="minorHAnsi" w:hAnsiTheme="minorHAnsi" w:hint="default"/>
      </w:rPr>
    </w:lvl>
  </w:abstractNum>
  <w:abstractNum w:abstractNumId="36" w15:restartNumberingAfterBreak="0">
    <w:nsid w:val="79865909"/>
    <w:multiLevelType w:val="hybridMultilevel"/>
    <w:tmpl w:val="F4DC24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1E21B8"/>
    <w:multiLevelType w:val="multilevel"/>
    <w:tmpl w:val="337A4D5A"/>
    <w:lvl w:ilvl="0">
      <w:start w:val="1"/>
      <w:numFmt w:val="bullet"/>
      <w:lvlText w:val="•"/>
      <w:lvlJc w:val="left"/>
      <w:pPr>
        <w:ind w:left="454" w:hanging="284"/>
      </w:pPr>
      <w:rPr>
        <w:rFonts w:asciiTheme="minorHAnsi" w:hAnsiTheme="minorHAnsi" w:hint="default"/>
      </w:rPr>
    </w:lvl>
    <w:lvl w:ilvl="1">
      <w:start w:val="1"/>
      <w:numFmt w:val="bullet"/>
      <w:lvlText w:val="•"/>
      <w:lvlJc w:val="left"/>
      <w:pPr>
        <w:ind w:left="73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0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59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87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15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44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726" w:hanging="284"/>
      </w:pPr>
      <w:rPr>
        <w:rFonts w:asciiTheme="minorHAnsi" w:hAnsiTheme="minorHAnsi" w:hint="default"/>
      </w:rPr>
    </w:lvl>
  </w:abstractNum>
  <w:abstractNum w:abstractNumId="38" w15:restartNumberingAfterBreak="0">
    <w:nsid w:val="7B0F3213"/>
    <w:multiLevelType w:val="multilevel"/>
    <w:tmpl w:val="346691BE"/>
    <w:lvl w:ilvl="0">
      <w:start w:val="1"/>
      <w:numFmt w:val="bullet"/>
      <w:pStyle w:val="ListBullet"/>
      <w:lvlText w:val="•"/>
      <w:lvlJc w:val="left"/>
      <w:pPr>
        <w:ind w:left="397" w:hanging="397"/>
      </w:pPr>
      <w:rPr>
        <w:rFonts w:ascii="Arial" w:hAnsi="Arial" w:hint="default"/>
      </w:rPr>
    </w:lvl>
    <w:lvl w:ilvl="1">
      <w:start w:val="1"/>
      <w:numFmt w:val="bullet"/>
      <w:pStyle w:val="ListBullet2"/>
      <w:lvlText w:val="•"/>
      <w:lvlJc w:val="left"/>
      <w:pPr>
        <w:ind w:left="794" w:hanging="397"/>
      </w:pPr>
      <w:rPr>
        <w:rFonts w:ascii="Arial" w:hAnsi="Arial" w:hint="default"/>
      </w:rPr>
    </w:lvl>
    <w:lvl w:ilvl="2">
      <w:start w:val="1"/>
      <w:numFmt w:val="bullet"/>
      <w:pStyle w:val="ListBullet3"/>
      <w:lvlText w:val="•"/>
      <w:lvlJc w:val="left"/>
      <w:pPr>
        <w:ind w:left="1191" w:hanging="397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2382" w:hanging="397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3176" w:hanging="397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Arial" w:hAnsi="Arial" w:hint="default"/>
      </w:rPr>
    </w:lvl>
  </w:abstractNum>
  <w:abstractNum w:abstractNumId="39" w15:restartNumberingAfterBreak="0">
    <w:nsid w:val="7DA14B09"/>
    <w:multiLevelType w:val="multilevel"/>
    <w:tmpl w:val="0696EDB8"/>
    <w:lvl w:ilvl="0">
      <w:start w:val="1"/>
      <w:numFmt w:val="lowerLetter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Roman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decimal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40" w15:restartNumberingAfterBreak="0">
    <w:nsid w:val="7DFA3A4C"/>
    <w:multiLevelType w:val="multilevel"/>
    <w:tmpl w:val="0BC6E93C"/>
    <w:lvl w:ilvl="0">
      <w:start w:val="1"/>
      <w:numFmt w:val="bullet"/>
      <w:pStyle w:val="Faktaboks-punktopstilling"/>
      <w:lvlText w:val="•"/>
      <w:lvlJc w:val="left"/>
      <w:pPr>
        <w:ind w:left="454" w:hanging="284"/>
      </w:pPr>
      <w:rPr>
        <w:rFonts w:ascii="Times New Roman" w:hAnsi="Times New Roman" w:cs="Calibri" w:hint="default"/>
      </w:rPr>
    </w:lvl>
    <w:lvl w:ilvl="1">
      <w:start w:val="1"/>
      <w:numFmt w:val="bullet"/>
      <w:lvlText w:val="•"/>
      <w:lvlJc w:val="left"/>
      <w:pPr>
        <w:ind w:left="73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0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59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87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15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44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726" w:hanging="284"/>
      </w:pPr>
      <w:rPr>
        <w:rFonts w:asciiTheme="minorHAnsi" w:hAnsiTheme="minorHAnsi" w:hint="default"/>
      </w:rPr>
    </w:lvl>
  </w:abstractNum>
  <w:abstractNum w:abstractNumId="41" w15:restartNumberingAfterBreak="0">
    <w:nsid w:val="7EC520BE"/>
    <w:multiLevelType w:val="multilevel"/>
    <w:tmpl w:val="AB3A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28828098">
    <w:abstractNumId w:val="42"/>
  </w:num>
  <w:num w:numId="2" w16cid:durableId="1797136699">
    <w:abstractNumId w:val="8"/>
  </w:num>
  <w:num w:numId="3" w16cid:durableId="1345475383">
    <w:abstractNumId w:val="3"/>
  </w:num>
  <w:num w:numId="4" w16cid:durableId="2014063655">
    <w:abstractNumId w:val="2"/>
  </w:num>
  <w:num w:numId="5" w16cid:durableId="1297447487">
    <w:abstractNumId w:val="1"/>
  </w:num>
  <w:num w:numId="6" w16cid:durableId="1144081472">
    <w:abstractNumId w:val="0"/>
  </w:num>
  <w:num w:numId="7" w16cid:durableId="1859000092">
    <w:abstractNumId w:val="19"/>
  </w:num>
  <w:num w:numId="8" w16cid:durableId="308242938">
    <w:abstractNumId w:val="37"/>
  </w:num>
  <w:num w:numId="9" w16cid:durableId="155851744">
    <w:abstractNumId w:val="20"/>
  </w:num>
  <w:num w:numId="10" w16cid:durableId="541946615">
    <w:abstractNumId w:val="39"/>
  </w:num>
  <w:num w:numId="11" w16cid:durableId="28915612">
    <w:abstractNumId w:val="33"/>
  </w:num>
  <w:num w:numId="12" w16cid:durableId="1991403886">
    <w:abstractNumId w:val="9"/>
  </w:num>
  <w:num w:numId="13" w16cid:durableId="1452629119">
    <w:abstractNumId w:val="10"/>
  </w:num>
  <w:num w:numId="14" w16cid:durableId="1287588569">
    <w:abstractNumId w:val="17"/>
  </w:num>
  <w:num w:numId="15" w16cid:durableId="1031611184">
    <w:abstractNumId w:val="12"/>
  </w:num>
  <w:num w:numId="16" w16cid:durableId="735400146">
    <w:abstractNumId w:val="40"/>
  </w:num>
  <w:num w:numId="17" w16cid:durableId="1208758112">
    <w:abstractNumId w:val="7"/>
  </w:num>
  <w:num w:numId="18" w16cid:durableId="1170214853">
    <w:abstractNumId w:val="26"/>
  </w:num>
  <w:num w:numId="19" w16cid:durableId="2118938767">
    <w:abstractNumId w:val="21"/>
  </w:num>
  <w:num w:numId="20" w16cid:durableId="1159148616">
    <w:abstractNumId w:val="34"/>
  </w:num>
  <w:num w:numId="21" w16cid:durableId="902132731">
    <w:abstractNumId w:val="11"/>
  </w:num>
  <w:num w:numId="22" w16cid:durableId="1775857491">
    <w:abstractNumId w:val="35"/>
  </w:num>
  <w:num w:numId="23" w16cid:durableId="1208761000">
    <w:abstractNumId w:val="18"/>
  </w:num>
  <w:num w:numId="24" w16cid:durableId="818419123">
    <w:abstractNumId w:val="14"/>
  </w:num>
  <w:num w:numId="25" w16cid:durableId="629896012">
    <w:abstractNumId w:val="38"/>
  </w:num>
  <w:num w:numId="26" w16cid:durableId="63335524">
    <w:abstractNumId w:val="27"/>
  </w:num>
  <w:num w:numId="27" w16cid:durableId="2009628565">
    <w:abstractNumId w:val="28"/>
  </w:num>
  <w:num w:numId="28" w16cid:durableId="492180427">
    <w:abstractNumId w:val="3"/>
  </w:num>
  <w:num w:numId="29" w16cid:durableId="2091000745">
    <w:abstractNumId w:val="2"/>
  </w:num>
  <w:num w:numId="30" w16cid:durableId="1744720011">
    <w:abstractNumId w:val="1"/>
  </w:num>
  <w:num w:numId="31" w16cid:durableId="1342507497">
    <w:abstractNumId w:val="0"/>
  </w:num>
  <w:num w:numId="32" w16cid:durableId="1906912664">
    <w:abstractNumId w:val="22"/>
  </w:num>
  <w:num w:numId="33" w16cid:durableId="1560244860">
    <w:abstractNumId w:val="41"/>
  </w:num>
  <w:num w:numId="34" w16cid:durableId="1848665630">
    <w:abstractNumId w:val="23"/>
  </w:num>
  <w:num w:numId="35" w16cid:durableId="140192259">
    <w:abstractNumId w:val="32"/>
  </w:num>
  <w:num w:numId="36" w16cid:durableId="2006009431">
    <w:abstractNumId w:val="15"/>
  </w:num>
  <w:num w:numId="37" w16cid:durableId="1135871774">
    <w:abstractNumId w:val="24"/>
  </w:num>
  <w:num w:numId="38" w16cid:durableId="1611545861">
    <w:abstractNumId w:val="31"/>
  </w:num>
  <w:num w:numId="39" w16cid:durableId="671489902">
    <w:abstractNumId w:val="36"/>
  </w:num>
  <w:num w:numId="40" w16cid:durableId="1157381908">
    <w:abstractNumId w:val="13"/>
  </w:num>
  <w:num w:numId="41" w16cid:durableId="845939711">
    <w:abstractNumId w:val="30"/>
  </w:num>
  <w:num w:numId="42" w16cid:durableId="379130200">
    <w:abstractNumId w:val="16"/>
  </w:num>
  <w:num w:numId="43" w16cid:durableId="1119687793">
    <w:abstractNumId w:val="4"/>
  </w:num>
  <w:num w:numId="44" w16cid:durableId="736050048">
    <w:abstractNumId w:val="29"/>
  </w:num>
  <w:num w:numId="45" w16cid:durableId="472988040">
    <w:abstractNumId w:val="25"/>
  </w:num>
  <w:num w:numId="46" w16cid:durableId="1613588711">
    <w:abstractNumId w:val="5"/>
  </w:num>
  <w:num w:numId="47" w16cid:durableId="1100760131">
    <w:abstractNumId w:val="6"/>
  </w:num>
  <w:numIdMacAtCleanup w:val="2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e Chimwemwe Degnbol">
    <w15:presenceInfo w15:providerId="AD" w15:userId="S::macde@lejre.dk::71dca16e-4145-45ad-b893-5fa7f203e8a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D93"/>
    <w:rsid w:val="000016A2"/>
    <w:rsid w:val="00006781"/>
    <w:rsid w:val="000109A8"/>
    <w:rsid w:val="000154B0"/>
    <w:rsid w:val="00015503"/>
    <w:rsid w:val="00017AC2"/>
    <w:rsid w:val="000231B1"/>
    <w:rsid w:val="00030853"/>
    <w:rsid w:val="00031699"/>
    <w:rsid w:val="0003330A"/>
    <w:rsid w:val="000376E8"/>
    <w:rsid w:val="000379BD"/>
    <w:rsid w:val="00042797"/>
    <w:rsid w:val="00043223"/>
    <w:rsid w:val="00050DE7"/>
    <w:rsid w:val="000550E0"/>
    <w:rsid w:val="00060C5A"/>
    <w:rsid w:val="00080C42"/>
    <w:rsid w:val="00085560"/>
    <w:rsid w:val="00085C6C"/>
    <w:rsid w:val="00085EF0"/>
    <w:rsid w:val="00092CFA"/>
    <w:rsid w:val="0009435B"/>
    <w:rsid w:val="000A72BB"/>
    <w:rsid w:val="000B1FF1"/>
    <w:rsid w:val="000B2631"/>
    <w:rsid w:val="000C3C4A"/>
    <w:rsid w:val="000E40D8"/>
    <w:rsid w:val="001042C5"/>
    <w:rsid w:val="0010584E"/>
    <w:rsid w:val="0010751F"/>
    <w:rsid w:val="0011683E"/>
    <w:rsid w:val="0012481A"/>
    <w:rsid w:val="00130659"/>
    <w:rsid w:val="00130DA7"/>
    <w:rsid w:val="0013453E"/>
    <w:rsid w:val="00140FCF"/>
    <w:rsid w:val="001428AE"/>
    <w:rsid w:val="001446FA"/>
    <w:rsid w:val="00151E1F"/>
    <w:rsid w:val="001732E7"/>
    <w:rsid w:val="00176C66"/>
    <w:rsid w:val="00181B4C"/>
    <w:rsid w:val="001846A1"/>
    <w:rsid w:val="00184D8D"/>
    <w:rsid w:val="00194F74"/>
    <w:rsid w:val="001A4416"/>
    <w:rsid w:val="001A576D"/>
    <w:rsid w:val="001A65E1"/>
    <w:rsid w:val="001B3AF1"/>
    <w:rsid w:val="001B625E"/>
    <w:rsid w:val="001D0987"/>
    <w:rsid w:val="001E0E11"/>
    <w:rsid w:val="001E44E1"/>
    <w:rsid w:val="001E59E1"/>
    <w:rsid w:val="001F45CF"/>
    <w:rsid w:val="002146DF"/>
    <w:rsid w:val="00216D97"/>
    <w:rsid w:val="00217195"/>
    <w:rsid w:val="00227A58"/>
    <w:rsid w:val="0023169C"/>
    <w:rsid w:val="00231EC4"/>
    <w:rsid w:val="0023251A"/>
    <w:rsid w:val="00232B2A"/>
    <w:rsid w:val="002356E8"/>
    <w:rsid w:val="00240A71"/>
    <w:rsid w:val="0024602A"/>
    <w:rsid w:val="002474E6"/>
    <w:rsid w:val="002475F2"/>
    <w:rsid w:val="002478F2"/>
    <w:rsid w:val="00250BDF"/>
    <w:rsid w:val="00255103"/>
    <w:rsid w:val="00262DC3"/>
    <w:rsid w:val="00262E41"/>
    <w:rsid w:val="00264E11"/>
    <w:rsid w:val="00271A6B"/>
    <w:rsid w:val="002731E3"/>
    <w:rsid w:val="00275BAD"/>
    <w:rsid w:val="0029228D"/>
    <w:rsid w:val="002939B8"/>
    <w:rsid w:val="0029435E"/>
    <w:rsid w:val="00296465"/>
    <w:rsid w:val="00297DBF"/>
    <w:rsid w:val="002B2401"/>
    <w:rsid w:val="002C34FA"/>
    <w:rsid w:val="002D3270"/>
    <w:rsid w:val="002E134A"/>
    <w:rsid w:val="002E6C95"/>
    <w:rsid w:val="00305CD8"/>
    <w:rsid w:val="00310EBB"/>
    <w:rsid w:val="003313CF"/>
    <w:rsid w:val="00332C95"/>
    <w:rsid w:val="003442E1"/>
    <w:rsid w:val="003453BF"/>
    <w:rsid w:val="00347E3E"/>
    <w:rsid w:val="00357D34"/>
    <w:rsid w:val="00364F3F"/>
    <w:rsid w:val="00370B9F"/>
    <w:rsid w:val="00373C34"/>
    <w:rsid w:val="003806B2"/>
    <w:rsid w:val="00382ADD"/>
    <w:rsid w:val="003A0FCA"/>
    <w:rsid w:val="003A463D"/>
    <w:rsid w:val="003A63C2"/>
    <w:rsid w:val="003A6BCC"/>
    <w:rsid w:val="003A7A2F"/>
    <w:rsid w:val="003B1B6E"/>
    <w:rsid w:val="003B29A5"/>
    <w:rsid w:val="003B4733"/>
    <w:rsid w:val="003B7F46"/>
    <w:rsid w:val="003C5445"/>
    <w:rsid w:val="003C709E"/>
    <w:rsid w:val="003D2D7A"/>
    <w:rsid w:val="003E16FF"/>
    <w:rsid w:val="003E6FCB"/>
    <w:rsid w:val="003E761F"/>
    <w:rsid w:val="00400D10"/>
    <w:rsid w:val="00402212"/>
    <w:rsid w:val="004061B1"/>
    <w:rsid w:val="00407D21"/>
    <w:rsid w:val="004245BC"/>
    <w:rsid w:val="00425B85"/>
    <w:rsid w:val="0042605F"/>
    <w:rsid w:val="00426F95"/>
    <w:rsid w:val="004323F9"/>
    <w:rsid w:val="0043370B"/>
    <w:rsid w:val="004353CE"/>
    <w:rsid w:val="00435B6D"/>
    <w:rsid w:val="00441485"/>
    <w:rsid w:val="004420F9"/>
    <w:rsid w:val="004459BB"/>
    <w:rsid w:val="004507BC"/>
    <w:rsid w:val="00452B26"/>
    <w:rsid w:val="00453326"/>
    <w:rsid w:val="00457B86"/>
    <w:rsid w:val="00465512"/>
    <w:rsid w:val="00467A4B"/>
    <w:rsid w:val="00467B06"/>
    <w:rsid w:val="00474F3B"/>
    <w:rsid w:val="00480D1B"/>
    <w:rsid w:val="0048156F"/>
    <w:rsid w:val="00483720"/>
    <w:rsid w:val="004A1148"/>
    <w:rsid w:val="004A1396"/>
    <w:rsid w:val="004A5A8B"/>
    <w:rsid w:val="004C186C"/>
    <w:rsid w:val="004D0377"/>
    <w:rsid w:val="004D7587"/>
    <w:rsid w:val="004E6F43"/>
    <w:rsid w:val="00501C49"/>
    <w:rsid w:val="0050750E"/>
    <w:rsid w:val="005131C9"/>
    <w:rsid w:val="00517E05"/>
    <w:rsid w:val="005303FE"/>
    <w:rsid w:val="00530D3A"/>
    <w:rsid w:val="00534401"/>
    <w:rsid w:val="00547A24"/>
    <w:rsid w:val="00551000"/>
    <w:rsid w:val="00572724"/>
    <w:rsid w:val="00575D93"/>
    <w:rsid w:val="00583011"/>
    <w:rsid w:val="00584384"/>
    <w:rsid w:val="00590F0C"/>
    <w:rsid w:val="0059249C"/>
    <w:rsid w:val="005A53B2"/>
    <w:rsid w:val="005A6C7B"/>
    <w:rsid w:val="005B1570"/>
    <w:rsid w:val="005D37A2"/>
    <w:rsid w:val="005D4381"/>
    <w:rsid w:val="005D6ACF"/>
    <w:rsid w:val="005E460D"/>
    <w:rsid w:val="005E5522"/>
    <w:rsid w:val="005F2512"/>
    <w:rsid w:val="005F4FBF"/>
    <w:rsid w:val="005F6EA4"/>
    <w:rsid w:val="00604848"/>
    <w:rsid w:val="00604FDE"/>
    <w:rsid w:val="00623415"/>
    <w:rsid w:val="006254B1"/>
    <w:rsid w:val="006319E9"/>
    <w:rsid w:val="006430D1"/>
    <w:rsid w:val="0064686A"/>
    <w:rsid w:val="00661452"/>
    <w:rsid w:val="00661471"/>
    <w:rsid w:val="006628F3"/>
    <w:rsid w:val="00664AC3"/>
    <w:rsid w:val="006675B6"/>
    <w:rsid w:val="00672A73"/>
    <w:rsid w:val="00681DE0"/>
    <w:rsid w:val="00691E67"/>
    <w:rsid w:val="006A1BAA"/>
    <w:rsid w:val="006A2DC8"/>
    <w:rsid w:val="006A4EF4"/>
    <w:rsid w:val="006A56D5"/>
    <w:rsid w:val="006B5C32"/>
    <w:rsid w:val="006B6A66"/>
    <w:rsid w:val="006D0CA6"/>
    <w:rsid w:val="006E44D6"/>
    <w:rsid w:val="006E491E"/>
    <w:rsid w:val="006E5E79"/>
    <w:rsid w:val="006F41D5"/>
    <w:rsid w:val="006F4FE9"/>
    <w:rsid w:val="00704CB6"/>
    <w:rsid w:val="00705559"/>
    <w:rsid w:val="007071E3"/>
    <w:rsid w:val="00710377"/>
    <w:rsid w:val="00716F1E"/>
    <w:rsid w:val="00724008"/>
    <w:rsid w:val="00724EF5"/>
    <w:rsid w:val="00731742"/>
    <w:rsid w:val="00732789"/>
    <w:rsid w:val="00733724"/>
    <w:rsid w:val="0073515A"/>
    <w:rsid w:val="0074600B"/>
    <w:rsid w:val="00755E71"/>
    <w:rsid w:val="00755EDF"/>
    <w:rsid w:val="00757937"/>
    <w:rsid w:val="007639F2"/>
    <w:rsid w:val="007654BD"/>
    <w:rsid w:val="00786D56"/>
    <w:rsid w:val="0078712D"/>
    <w:rsid w:val="007C49E1"/>
    <w:rsid w:val="007D0966"/>
    <w:rsid w:val="007D2167"/>
    <w:rsid w:val="007D6E4B"/>
    <w:rsid w:val="007E661E"/>
    <w:rsid w:val="007F14D7"/>
    <w:rsid w:val="007F36E6"/>
    <w:rsid w:val="00801384"/>
    <w:rsid w:val="00804E65"/>
    <w:rsid w:val="00815E21"/>
    <w:rsid w:val="00817E86"/>
    <w:rsid w:val="0084023E"/>
    <w:rsid w:val="0085791F"/>
    <w:rsid w:val="00861C46"/>
    <w:rsid w:val="00870CE8"/>
    <w:rsid w:val="00873089"/>
    <w:rsid w:val="0087528C"/>
    <w:rsid w:val="00881142"/>
    <w:rsid w:val="008908A5"/>
    <w:rsid w:val="008A6676"/>
    <w:rsid w:val="008B486E"/>
    <w:rsid w:val="008B4D3C"/>
    <w:rsid w:val="008C045D"/>
    <w:rsid w:val="008C2661"/>
    <w:rsid w:val="008C349A"/>
    <w:rsid w:val="008D1CDA"/>
    <w:rsid w:val="008D4425"/>
    <w:rsid w:val="008D7677"/>
    <w:rsid w:val="008E2F9F"/>
    <w:rsid w:val="008E634B"/>
    <w:rsid w:val="008F33BA"/>
    <w:rsid w:val="009025A7"/>
    <w:rsid w:val="00902B49"/>
    <w:rsid w:val="00902F41"/>
    <w:rsid w:val="009034CC"/>
    <w:rsid w:val="00910376"/>
    <w:rsid w:val="009106D0"/>
    <w:rsid w:val="00911713"/>
    <w:rsid w:val="00911DE3"/>
    <w:rsid w:val="0092254F"/>
    <w:rsid w:val="00922584"/>
    <w:rsid w:val="00934FBB"/>
    <w:rsid w:val="00935C8C"/>
    <w:rsid w:val="00936947"/>
    <w:rsid w:val="00940E5E"/>
    <w:rsid w:val="0094123B"/>
    <w:rsid w:val="00942566"/>
    <w:rsid w:val="0095134F"/>
    <w:rsid w:val="009513AE"/>
    <w:rsid w:val="00957623"/>
    <w:rsid w:val="00961798"/>
    <w:rsid w:val="0096182A"/>
    <w:rsid w:val="00966752"/>
    <w:rsid w:val="0096706C"/>
    <w:rsid w:val="009775AB"/>
    <w:rsid w:val="00987B9E"/>
    <w:rsid w:val="009925D2"/>
    <w:rsid w:val="0099339A"/>
    <w:rsid w:val="00993463"/>
    <w:rsid w:val="00995594"/>
    <w:rsid w:val="009959A9"/>
    <w:rsid w:val="00996D60"/>
    <w:rsid w:val="009A0065"/>
    <w:rsid w:val="009A26B1"/>
    <w:rsid w:val="009B057D"/>
    <w:rsid w:val="009B302F"/>
    <w:rsid w:val="009B3BA4"/>
    <w:rsid w:val="009B6C16"/>
    <w:rsid w:val="009B6CC9"/>
    <w:rsid w:val="009D42A1"/>
    <w:rsid w:val="009D7497"/>
    <w:rsid w:val="009E3E08"/>
    <w:rsid w:val="009E4905"/>
    <w:rsid w:val="009E679B"/>
    <w:rsid w:val="009F689F"/>
    <w:rsid w:val="00A05E68"/>
    <w:rsid w:val="00A1206C"/>
    <w:rsid w:val="00A12F4A"/>
    <w:rsid w:val="00A14130"/>
    <w:rsid w:val="00A1491A"/>
    <w:rsid w:val="00A1739F"/>
    <w:rsid w:val="00A23347"/>
    <w:rsid w:val="00A23463"/>
    <w:rsid w:val="00A254F0"/>
    <w:rsid w:val="00A27AD1"/>
    <w:rsid w:val="00A3533D"/>
    <w:rsid w:val="00A35EAF"/>
    <w:rsid w:val="00A42FDA"/>
    <w:rsid w:val="00A44986"/>
    <w:rsid w:val="00A54AC0"/>
    <w:rsid w:val="00A54CC1"/>
    <w:rsid w:val="00A55848"/>
    <w:rsid w:val="00A57381"/>
    <w:rsid w:val="00A662EC"/>
    <w:rsid w:val="00A92071"/>
    <w:rsid w:val="00A921A7"/>
    <w:rsid w:val="00A94D0C"/>
    <w:rsid w:val="00A96BA3"/>
    <w:rsid w:val="00AB05DA"/>
    <w:rsid w:val="00AB7C27"/>
    <w:rsid w:val="00AC6E54"/>
    <w:rsid w:val="00AD0010"/>
    <w:rsid w:val="00AD16D8"/>
    <w:rsid w:val="00AD7C83"/>
    <w:rsid w:val="00AE35FC"/>
    <w:rsid w:val="00AF5C8D"/>
    <w:rsid w:val="00AF6F0E"/>
    <w:rsid w:val="00B00868"/>
    <w:rsid w:val="00B05CE4"/>
    <w:rsid w:val="00B11994"/>
    <w:rsid w:val="00B11BE5"/>
    <w:rsid w:val="00B15879"/>
    <w:rsid w:val="00B2097C"/>
    <w:rsid w:val="00B20A32"/>
    <w:rsid w:val="00B276BB"/>
    <w:rsid w:val="00B36ED1"/>
    <w:rsid w:val="00B420FE"/>
    <w:rsid w:val="00B572B8"/>
    <w:rsid w:val="00B60216"/>
    <w:rsid w:val="00B6428F"/>
    <w:rsid w:val="00B87C47"/>
    <w:rsid w:val="00B9096D"/>
    <w:rsid w:val="00B90AB1"/>
    <w:rsid w:val="00B96627"/>
    <w:rsid w:val="00B97DAB"/>
    <w:rsid w:val="00BA0160"/>
    <w:rsid w:val="00BA4087"/>
    <w:rsid w:val="00BA7CC0"/>
    <w:rsid w:val="00BB031E"/>
    <w:rsid w:val="00BD2AD3"/>
    <w:rsid w:val="00BD4005"/>
    <w:rsid w:val="00BD46FE"/>
    <w:rsid w:val="00BE47D2"/>
    <w:rsid w:val="00BF195A"/>
    <w:rsid w:val="00C02643"/>
    <w:rsid w:val="00C076B4"/>
    <w:rsid w:val="00C07EF2"/>
    <w:rsid w:val="00C14062"/>
    <w:rsid w:val="00C15358"/>
    <w:rsid w:val="00C174E4"/>
    <w:rsid w:val="00C17805"/>
    <w:rsid w:val="00C17A1E"/>
    <w:rsid w:val="00C200FD"/>
    <w:rsid w:val="00C251A3"/>
    <w:rsid w:val="00C31A6C"/>
    <w:rsid w:val="00C32808"/>
    <w:rsid w:val="00C33FA5"/>
    <w:rsid w:val="00C3420F"/>
    <w:rsid w:val="00C43C22"/>
    <w:rsid w:val="00C527A4"/>
    <w:rsid w:val="00C611F3"/>
    <w:rsid w:val="00C751F9"/>
    <w:rsid w:val="00C76837"/>
    <w:rsid w:val="00C81165"/>
    <w:rsid w:val="00C8728E"/>
    <w:rsid w:val="00C95DE2"/>
    <w:rsid w:val="00CA2CFB"/>
    <w:rsid w:val="00CB3B68"/>
    <w:rsid w:val="00CB42DB"/>
    <w:rsid w:val="00CB5D4B"/>
    <w:rsid w:val="00CB7D92"/>
    <w:rsid w:val="00CC0D37"/>
    <w:rsid w:val="00CC47E0"/>
    <w:rsid w:val="00CD6BF5"/>
    <w:rsid w:val="00CE5406"/>
    <w:rsid w:val="00CE6074"/>
    <w:rsid w:val="00CE6285"/>
    <w:rsid w:val="00CF1E4B"/>
    <w:rsid w:val="00CF5F5D"/>
    <w:rsid w:val="00CF63DA"/>
    <w:rsid w:val="00D020B5"/>
    <w:rsid w:val="00D07F44"/>
    <w:rsid w:val="00D117EA"/>
    <w:rsid w:val="00D20A7B"/>
    <w:rsid w:val="00D21954"/>
    <w:rsid w:val="00D3299B"/>
    <w:rsid w:val="00D40E23"/>
    <w:rsid w:val="00D47C3D"/>
    <w:rsid w:val="00D529C1"/>
    <w:rsid w:val="00D54B3F"/>
    <w:rsid w:val="00D5639C"/>
    <w:rsid w:val="00D566D1"/>
    <w:rsid w:val="00D60D75"/>
    <w:rsid w:val="00D7342E"/>
    <w:rsid w:val="00D74A17"/>
    <w:rsid w:val="00D7696D"/>
    <w:rsid w:val="00D868FC"/>
    <w:rsid w:val="00D90F89"/>
    <w:rsid w:val="00DA42D6"/>
    <w:rsid w:val="00DC4EF7"/>
    <w:rsid w:val="00DC6D9F"/>
    <w:rsid w:val="00DC7844"/>
    <w:rsid w:val="00DD001C"/>
    <w:rsid w:val="00DD0401"/>
    <w:rsid w:val="00DD1D41"/>
    <w:rsid w:val="00DD4F5C"/>
    <w:rsid w:val="00DE2698"/>
    <w:rsid w:val="00DE7EDC"/>
    <w:rsid w:val="00DF681C"/>
    <w:rsid w:val="00E13121"/>
    <w:rsid w:val="00E1786E"/>
    <w:rsid w:val="00E33928"/>
    <w:rsid w:val="00E34436"/>
    <w:rsid w:val="00E354B0"/>
    <w:rsid w:val="00E37AAD"/>
    <w:rsid w:val="00E40681"/>
    <w:rsid w:val="00E43FE2"/>
    <w:rsid w:val="00E4593D"/>
    <w:rsid w:val="00E51DF5"/>
    <w:rsid w:val="00E51EAE"/>
    <w:rsid w:val="00E52F7B"/>
    <w:rsid w:val="00E56363"/>
    <w:rsid w:val="00E565F4"/>
    <w:rsid w:val="00E6598B"/>
    <w:rsid w:val="00E70DC8"/>
    <w:rsid w:val="00E71C74"/>
    <w:rsid w:val="00E754C4"/>
    <w:rsid w:val="00E77DF6"/>
    <w:rsid w:val="00E901BC"/>
    <w:rsid w:val="00E94989"/>
    <w:rsid w:val="00EA09E5"/>
    <w:rsid w:val="00EA0AA7"/>
    <w:rsid w:val="00EA48A0"/>
    <w:rsid w:val="00EA5415"/>
    <w:rsid w:val="00EA719D"/>
    <w:rsid w:val="00EB207A"/>
    <w:rsid w:val="00EB289A"/>
    <w:rsid w:val="00EB2DEE"/>
    <w:rsid w:val="00ED0AF3"/>
    <w:rsid w:val="00ED4A3D"/>
    <w:rsid w:val="00ED7CD0"/>
    <w:rsid w:val="00EE0338"/>
    <w:rsid w:val="00EE18BA"/>
    <w:rsid w:val="00EE2A5C"/>
    <w:rsid w:val="00EE68C9"/>
    <w:rsid w:val="00EF1233"/>
    <w:rsid w:val="00EF43FA"/>
    <w:rsid w:val="00EF6089"/>
    <w:rsid w:val="00EF7525"/>
    <w:rsid w:val="00F03731"/>
    <w:rsid w:val="00F0408F"/>
    <w:rsid w:val="00F14D1A"/>
    <w:rsid w:val="00F15C95"/>
    <w:rsid w:val="00F15DC3"/>
    <w:rsid w:val="00F20E58"/>
    <w:rsid w:val="00F23190"/>
    <w:rsid w:val="00F24252"/>
    <w:rsid w:val="00F34579"/>
    <w:rsid w:val="00F3648B"/>
    <w:rsid w:val="00F42DB0"/>
    <w:rsid w:val="00F54D17"/>
    <w:rsid w:val="00F625DD"/>
    <w:rsid w:val="00F62D3B"/>
    <w:rsid w:val="00F6448D"/>
    <w:rsid w:val="00F66B8C"/>
    <w:rsid w:val="00F66D5C"/>
    <w:rsid w:val="00F7321D"/>
    <w:rsid w:val="00F8111A"/>
    <w:rsid w:val="00F955CB"/>
    <w:rsid w:val="00FA5460"/>
    <w:rsid w:val="00FA6FE6"/>
    <w:rsid w:val="00FB0FB3"/>
    <w:rsid w:val="00FB1E2D"/>
    <w:rsid w:val="00FB3026"/>
    <w:rsid w:val="00FC588C"/>
    <w:rsid w:val="00FC64F1"/>
    <w:rsid w:val="00FE2A3A"/>
    <w:rsid w:val="00FE5E15"/>
    <w:rsid w:val="00FF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1CA81C"/>
  <w15:chartTrackingRefBased/>
  <w15:docId w15:val="{580EF313-166A-4A97-81B3-E2481DC3F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da-DK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8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qFormat="1"/>
    <w:lsdException w:name="Emphasis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9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575D93"/>
    <w:pPr>
      <w:spacing w:after="160" w:line="240" w:lineRule="atLeast"/>
    </w:pPr>
    <w:rPr>
      <w:rFonts w:ascii="Segoe UI" w:hAnsi="Segoe UI" w:cs="Segoe UI"/>
    </w:rPr>
  </w:style>
  <w:style w:type="paragraph" w:styleId="Heading1">
    <w:name w:val="heading 1"/>
    <w:basedOn w:val="Normal"/>
    <w:next w:val="Normal"/>
    <w:link w:val="Heading1Char"/>
    <w:uiPriority w:val="1"/>
    <w:qFormat/>
    <w:rsid w:val="005D4381"/>
    <w:pPr>
      <w:keepNext/>
      <w:keepLines/>
      <w:suppressAutoHyphens/>
      <w:spacing w:after="240" w:line="340" w:lineRule="atLeast"/>
      <w:outlineLvl w:val="0"/>
    </w:pPr>
    <w:rPr>
      <w:rFonts w:ascii="Palatino Linotype" w:eastAsiaTheme="majorEastAsia" w:hAnsi="Palatino Linotype" w:cs="Arial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A1491A"/>
    <w:pPr>
      <w:keepNext/>
      <w:keepLines/>
      <w:suppressAutoHyphens/>
      <w:spacing w:before="240" w:after="0" w:line="300" w:lineRule="atLeast"/>
      <w:outlineLvl w:val="1"/>
    </w:pPr>
    <w:rPr>
      <w:rFonts w:ascii="Palatino Linotype" w:eastAsiaTheme="majorEastAsia" w:hAnsi="Palatino Linotype" w:cs="Arial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A1491A"/>
    <w:pPr>
      <w:keepNext/>
      <w:keepLines/>
      <w:suppressAutoHyphens/>
      <w:spacing w:before="240" w:after="0" w:line="260" w:lineRule="atLeast"/>
      <w:outlineLvl w:val="2"/>
    </w:pPr>
    <w:rPr>
      <w:rFonts w:ascii="Palatino Linotype" w:eastAsiaTheme="majorEastAsia" w:hAnsi="Palatino Linotype" w:cs="Arial"/>
      <w:b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rsid w:val="00A1491A"/>
    <w:pPr>
      <w:keepNext/>
      <w:keepLines/>
      <w:suppressAutoHyphens/>
      <w:spacing w:before="240" w:after="0" w:line="260" w:lineRule="atLeast"/>
      <w:outlineLvl w:val="3"/>
    </w:pPr>
    <w:rPr>
      <w:rFonts w:ascii="Palatino Linotype" w:eastAsiaTheme="majorEastAsia" w:hAnsi="Palatino Linotype" w:cs="Arial"/>
      <w:iCs/>
    </w:rPr>
  </w:style>
  <w:style w:type="paragraph" w:styleId="Heading5">
    <w:name w:val="heading 5"/>
    <w:basedOn w:val="Normal"/>
    <w:next w:val="Normal"/>
    <w:link w:val="Heading5Char"/>
    <w:uiPriority w:val="1"/>
    <w:semiHidden/>
    <w:rsid w:val="00A1491A"/>
    <w:pPr>
      <w:keepNext/>
      <w:keepLines/>
      <w:suppressAutoHyphens/>
      <w:spacing w:before="240" w:after="0" w:line="260" w:lineRule="atLeast"/>
      <w:outlineLvl w:val="4"/>
    </w:pPr>
    <w:rPr>
      <w:rFonts w:ascii="Palatino Linotype" w:eastAsiaTheme="majorEastAsia" w:hAnsi="Palatino Linotype" w:cs="Arial"/>
    </w:rPr>
  </w:style>
  <w:style w:type="paragraph" w:styleId="Heading6">
    <w:name w:val="heading 6"/>
    <w:basedOn w:val="Normal"/>
    <w:next w:val="Normal"/>
    <w:link w:val="Heading6Char"/>
    <w:uiPriority w:val="1"/>
    <w:semiHidden/>
    <w:rsid w:val="00A1491A"/>
    <w:pPr>
      <w:keepNext/>
      <w:keepLines/>
      <w:suppressAutoHyphens/>
      <w:spacing w:before="240" w:after="0" w:line="260" w:lineRule="atLeast"/>
      <w:outlineLvl w:val="5"/>
    </w:pPr>
    <w:rPr>
      <w:rFonts w:ascii="Palatino Linotype" w:eastAsiaTheme="majorEastAsia" w:hAnsi="Palatino Linotype" w:cs="Arial"/>
    </w:rPr>
  </w:style>
  <w:style w:type="paragraph" w:styleId="Heading7">
    <w:name w:val="heading 7"/>
    <w:basedOn w:val="Normal"/>
    <w:next w:val="Normal"/>
    <w:link w:val="Heading7Char"/>
    <w:uiPriority w:val="1"/>
    <w:semiHidden/>
    <w:rsid w:val="00A1491A"/>
    <w:pPr>
      <w:keepNext/>
      <w:keepLines/>
      <w:suppressAutoHyphens/>
      <w:spacing w:before="240" w:after="0" w:line="260" w:lineRule="atLeast"/>
      <w:outlineLvl w:val="6"/>
    </w:pPr>
    <w:rPr>
      <w:rFonts w:ascii="Palatino Linotype" w:eastAsiaTheme="majorEastAsia" w:hAnsi="Palatino Linotype" w:cs="Arial"/>
      <w:iCs/>
    </w:rPr>
  </w:style>
  <w:style w:type="paragraph" w:styleId="Heading8">
    <w:name w:val="heading 8"/>
    <w:basedOn w:val="Normal"/>
    <w:next w:val="Normal"/>
    <w:link w:val="Heading8Char"/>
    <w:uiPriority w:val="1"/>
    <w:semiHidden/>
    <w:rsid w:val="00A1491A"/>
    <w:pPr>
      <w:keepNext/>
      <w:keepLines/>
      <w:suppressAutoHyphens/>
      <w:spacing w:before="240" w:after="0" w:line="260" w:lineRule="atLeast"/>
      <w:outlineLvl w:val="7"/>
    </w:pPr>
    <w:rPr>
      <w:rFonts w:ascii="Palatino Linotype" w:eastAsiaTheme="majorEastAsia" w:hAnsi="Palatino Linotype" w:cs="Arial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rsid w:val="00A1491A"/>
    <w:pPr>
      <w:keepNext/>
      <w:keepLines/>
      <w:suppressAutoHyphens/>
      <w:spacing w:before="240" w:after="0" w:line="260" w:lineRule="atLeast"/>
      <w:outlineLvl w:val="8"/>
    </w:pPr>
    <w:rPr>
      <w:rFonts w:ascii="Palatino Linotype" w:eastAsiaTheme="majorEastAsia" w:hAnsi="Palatino Linotype" w:cs="Arial"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911DE3"/>
    <w:pPr>
      <w:numPr>
        <w:numId w:val="1"/>
      </w:numPr>
    </w:pPr>
  </w:style>
  <w:style w:type="numbering" w:styleId="1ai">
    <w:name w:val="Outline List 1"/>
    <w:basedOn w:val="NoList"/>
    <w:uiPriority w:val="99"/>
    <w:semiHidden/>
    <w:rsid w:val="00911DE3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rsid w:val="00911DE3"/>
    <w:pPr>
      <w:spacing w:after="0" w:line="240" w:lineRule="auto"/>
    </w:pPr>
    <w:rPr>
      <w:rFonts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DE3"/>
    <w:rPr>
      <w:rFonts w:cs="Arial"/>
    </w:rPr>
  </w:style>
  <w:style w:type="paragraph" w:styleId="Bibliography">
    <w:name w:val="Bibliography"/>
    <w:basedOn w:val="Normal"/>
    <w:next w:val="Normal"/>
    <w:uiPriority w:val="99"/>
    <w:semiHidden/>
    <w:rsid w:val="00911DE3"/>
    <w:pPr>
      <w:spacing w:after="0"/>
    </w:pPr>
  </w:style>
  <w:style w:type="paragraph" w:styleId="BlockText">
    <w:name w:val="Block Text"/>
    <w:basedOn w:val="Normal"/>
    <w:uiPriority w:val="99"/>
    <w:semiHidden/>
    <w:rsid w:val="00911DE3"/>
    <w:pPr>
      <w:pBdr>
        <w:top w:val="single" w:sz="2" w:space="10" w:color="005826" w:themeColor="accent1"/>
        <w:left w:val="single" w:sz="2" w:space="10" w:color="005826" w:themeColor="accent1"/>
        <w:bottom w:val="single" w:sz="2" w:space="10" w:color="005826" w:themeColor="accent1"/>
        <w:right w:val="single" w:sz="2" w:space="10" w:color="005826" w:themeColor="accent1"/>
      </w:pBdr>
      <w:spacing w:after="0"/>
      <w:ind w:left="1152" w:right="1152"/>
    </w:pPr>
    <w:rPr>
      <w:rFonts w:eastAsiaTheme="minorEastAsia" w:cs="Arial"/>
      <w:i/>
      <w:iCs/>
      <w:color w:val="005826" w:themeColor="accent1"/>
    </w:rPr>
  </w:style>
  <w:style w:type="paragraph" w:styleId="BodyText">
    <w:name w:val="Body Text"/>
    <w:basedOn w:val="Normal"/>
    <w:link w:val="BodyTextChar"/>
    <w:uiPriority w:val="99"/>
    <w:semiHidden/>
    <w:rsid w:val="00911D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11DE3"/>
  </w:style>
  <w:style w:type="paragraph" w:styleId="BodyText2">
    <w:name w:val="Body Text 2"/>
    <w:basedOn w:val="Normal"/>
    <w:link w:val="BodyText2Char"/>
    <w:uiPriority w:val="99"/>
    <w:semiHidden/>
    <w:rsid w:val="0091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1DE3"/>
  </w:style>
  <w:style w:type="paragraph" w:styleId="BodyText3">
    <w:name w:val="Body Text 3"/>
    <w:basedOn w:val="Normal"/>
    <w:link w:val="BodyText3Char"/>
    <w:uiPriority w:val="99"/>
    <w:semiHidden/>
    <w:rsid w:val="00911D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1D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911DE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11DE3"/>
  </w:style>
  <w:style w:type="paragraph" w:styleId="BodyTextIndent">
    <w:name w:val="Body Text Indent"/>
    <w:basedOn w:val="Normal"/>
    <w:link w:val="BodyTextIndentChar"/>
    <w:uiPriority w:val="99"/>
    <w:semiHidden/>
    <w:rsid w:val="00911DE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1DE3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911DE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1DE3"/>
  </w:style>
  <w:style w:type="paragraph" w:styleId="BodyTextIndent2">
    <w:name w:val="Body Text Indent 2"/>
    <w:basedOn w:val="Normal"/>
    <w:link w:val="BodyTextIndent2Char"/>
    <w:uiPriority w:val="99"/>
    <w:semiHidden/>
    <w:rsid w:val="00911DE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1DE3"/>
  </w:style>
  <w:style w:type="paragraph" w:styleId="BodyTextIndent3">
    <w:name w:val="Body Text Indent 3"/>
    <w:basedOn w:val="Normal"/>
    <w:link w:val="BodyTextIndent3Char"/>
    <w:uiPriority w:val="99"/>
    <w:semiHidden/>
    <w:rsid w:val="00911DE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1DE3"/>
    <w:rPr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911DE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"/>
    <w:rsid w:val="0078712D"/>
    <w:pPr>
      <w:spacing w:after="200" w:line="200" w:lineRule="atLeast"/>
    </w:pPr>
    <w:rPr>
      <w:iCs/>
      <w:sz w:val="16"/>
    </w:rPr>
  </w:style>
  <w:style w:type="paragraph" w:styleId="Closing">
    <w:name w:val="Closing"/>
    <w:basedOn w:val="Normal"/>
    <w:link w:val="ClosingChar"/>
    <w:uiPriority w:val="99"/>
    <w:semiHidden/>
    <w:rsid w:val="00911DE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11DE3"/>
  </w:style>
  <w:style w:type="character" w:styleId="CommentReference">
    <w:name w:val="annotation reference"/>
    <w:basedOn w:val="DefaultParagraphFont"/>
    <w:uiPriority w:val="99"/>
    <w:semiHidden/>
    <w:rsid w:val="00911D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11DE3"/>
    <w:pPr>
      <w:spacing w:after="0"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1D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11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DE3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rsid w:val="00911DE3"/>
    <w:pPr>
      <w:spacing w:after="0"/>
    </w:pPr>
  </w:style>
  <w:style w:type="character" w:customStyle="1" w:styleId="DateChar">
    <w:name w:val="Date Char"/>
    <w:basedOn w:val="DefaultParagraphFont"/>
    <w:link w:val="Date"/>
    <w:uiPriority w:val="99"/>
    <w:semiHidden/>
    <w:rsid w:val="00911DE3"/>
  </w:style>
  <w:style w:type="paragraph" w:styleId="DocumentMap">
    <w:name w:val="Document Map"/>
    <w:basedOn w:val="Normal"/>
    <w:link w:val="DocumentMapChar"/>
    <w:uiPriority w:val="99"/>
    <w:semiHidden/>
    <w:rsid w:val="00911DE3"/>
    <w:pPr>
      <w:spacing w:after="0" w:line="240" w:lineRule="auto"/>
    </w:pPr>
    <w:rPr>
      <w:rFonts w:cs="Arial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1DE3"/>
    <w:rPr>
      <w:rFonts w:cs="Arial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911DE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11DE3"/>
  </w:style>
  <w:style w:type="character" w:styleId="Emphasis">
    <w:name w:val="Emphasis"/>
    <w:basedOn w:val="DefaultParagraphFont"/>
    <w:uiPriority w:val="8"/>
    <w:semiHidden/>
    <w:rsid w:val="00911DE3"/>
    <w:rPr>
      <w:i/>
      <w:iCs/>
    </w:rPr>
  </w:style>
  <w:style w:type="character" w:styleId="EndnoteReference">
    <w:name w:val="endnote reference"/>
    <w:basedOn w:val="DefaultParagraphFont"/>
    <w:uiPriority w:val="13"/>
    <w:semiHidden/>
    <w:rsid w:val="00911DE3"/>
    <w:rPr>
      <w:vertAlign w:val="superscript"/>
    </w:rPr>
  </w:style>
  <w:style w:type="paragraph" w:styleId="EndnoteText">
    <w:name w:val="endnote text"/>
    <w:basedOn w:val="Normal"/>
    <w:link w:val="EndnoteTextChar"/>
    <w:uiPriority w:val="13"/>
    <w:semiHidden/>
    <w:qFormat/>
    <w:rsid w:val="008D1CDA"/>
    <w:pPr>
      <w:spacing w:after="0" w:line="240" w:lineRule="auto"/>
      <w:ind w:left="113" w:hanging="113"/>
    </w:pPr>
  </w:style>
  <w:style w:type="character" w:customStyle="1" w:styleId="EndnoteTextChar">
    <w:name w:val="Endnote Text Char"/>
    <w:basedOn w:val="DefaultParagraphFont"/>
    <w:link w:val="EndnoteText"/>
    <w:uiPriority w:val="13"/>
    <w:semiHidden/>
    <w:rsid w:val="008D1CDA"/>
  </w:style>
  <w:style w:type="paragraph" w:styleId="EnvelopeAddress">
    <w:name w:val="envelope address"/>
    <w:basedOn w:val="Normal"/>
    <w:uiPriority w:val="10"/>
    <w:rsid w:val="00FF76EE"/>
    <w:pPr>
      <w:spacing w:after="0"/>
    </w:pPr>
    <w:rPr>
      <w:rFonts w:eastAsiaTheme="majorEastAsia" w:cs="Arial"/>
      <w:szCs w:val="24"/>
    </w:rPr>
  </w:style>
  <w:style w:type="paragraph" w:styleId="EnvelopeReturn">
    <w:name w:val="envelope return"/>
    <w:basedOn w:val="Normal"/>
    <w:uiPriority w:val="10"/>
    <w:semiHidden/>
    <w:rsid w:val="00911DE3"/>
    <w:pPr>
      <w:spacing w:after="0" w:line="240" w:lineRule="auto"/>
    </w:pPr>
    <w:rPr>
      <w:rFonts w:eastAsiaTheme="majorEastAsia" w:cs="Arial"/>
    </w:rPr>
  </w:style>
  <w:style w:type="character" w:styleId="FollowedHyperlink">
    <w:name w:val="FollowedHyperlink"/>
    <w:basedOn w:val="DefaultParagraphFont"/>
    <w:uiPriority w:val="14"/>
    <w:semiHidden/>
    <w:rsid w:val="00911DE3"/>
    <w:rPr>
      <w:color w:val="005826" w:themeColor="followedHyperlink"/>
      <w:u w:val="single"/>
    </w:rPr>
  </w:style>
  <w:style w:type="paragraph" w:styleId="Footer">
    <w:name w:val="footer"/>
    <w:basedOn w:val="Normal"/>
    <w:link w:val="FooterChar"/>
    <w:uiPriority w:val="13"/>
    <w:semiHidden/>
    <w:rsid w:val="00732789"/>
    <w:pPr>
      <w:spacing w:after="0" w:line="200" w:lineRule="atLeas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13"/>
    <w:semiHidden/>
    <w:rsid w:val="00732789"/>
    <w:rPr>
      <w:sz w:val="16"/>
    </w:rPr>
  </w:style>
  <w:style w:type="character" w:styleId="FootnoteReference">
    <w:name w:val="footnote reference"/>
    <w:basedOn w:val="DefaultParagraphFont"/>
    <w:uiPriority w:val="13"/>
    <w:semiHidden/>
    <w:rsid w:val="00911DE3"/>
    <w:rPr>
      <w:vertAlign w:val="superscript"/>
    </w:rPr>
  </w:style>
  <w:style w:type="paragraph" w:styleId="FootnoteText">
    <w:name w:val="footnote text"/>
    <w:basedOn w:val="Normal"/>
    <w:link w:val="FootnoteTextChar"/>
    <w:uiPriority w:val="13"/>
    <w:semiHidden/>
    <w:rsid w:val="008D1CDA"/>
    <w:pPr>
      <w:spacing w:after="0" w:line="200" w:lineRule="atLeast"/>
      <w:ind w:left="113" w:hanging="113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13"/>
    <w:semiHidden/>
    <w:rsid w:val="000C3C4A"/>
    <w:rPr>
      <w:sz w:val="16"/>
    </w:rPr>
  </w:style>
  <w:style w:type="character" w:styleId="Hashtag">
    <w:name w:val="Hashtag"/>
    <w:basedOn w:val="DefaultParagraphFont"/>
    <w:uiPriority w:val="99"/>
    <w:semiHidden/>
    <w:rsid w:val="00911DE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13"/>
    <w:semiHidden/>
    <w:rsid w:val="001042C5"/>
    <w:pPr>
      <w:spacing w:after="0"/>
      <w:jc w:val="right"/>
    </w:pPr>
    <w:rPr>
      <w:color w:val="808080" w:themeColor="background1" w:themeShade="80"/>
      <w:sz w:val="16"/>
    </w:rPr>
  </w:style>
  <w:style w:type="character" w:customStyle="1" w:styleId="HeaderChar">
    <w:name w:val="Header Char"/>
    <w:basedOn w:val="DefaultParagraphFont"/>
    <w:link w:val="Header"/>
    <w:uiPriority w:val="13"/>
    <w:semiHidden/>
    <w:rsid w:val="001042C5"/>
    <w:rPr>
      <w:color w:val="808080" w:themeColor="background1" w:themeShade="80"/>
      <w:sz w:val="16"/>
    </w:rPr>
  </w:style>
  <w:style w:type="character" w:customStyle="1" w:styleId="Heading1Char">
    <w:name w:val="Heading 1 Char"/>
    <w:basedOn w:val="DefaultParagraphFont"/>
    <w:link w:val="Heading1"/>
    <w:uiPriority w:val="1"/>
    <w:rsid w:val="005D4381"/>
    <w:rPr>
      <w:rFonts w:ascii="Palatino Linotype" w:eastAsiaTheme="majorEastAsia" w:hAnsi="Palatino Linotype" w:cs="Arial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A1491A"/>
    <w:rPr>
      <w:rFonts w:ascii="Palatino Linotype" w:eastAsiaTheme="majorEastAsia" w:hAnsi="Palatino Linotype" w:cs="Arial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A1491A"/>
    <w:rPr>
      <w:rFonts w:ascii="Palatino Linotype" w:eastAsiaTheme="majorEastAsia" w:hAnsi="Palatino Linotype" w:cs="Arial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96BA3"/>
    <w:rPr>
      <w:rFonts w:ascii="Palatino Linotype" w:eastAsiaTheme="majorEastAsia" w:hAnsi="Palatino Linotype" w:cs="Arial"/>
      <w:iCs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A96BA3"/>
    <w:rPr>
      <w:rFonts w:ascii="Palatino Linotype" w:eastAsiaTheme="majorEastAsia" w:hAnsi="Palatino Linotype" w:cs="Arial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A96BA3"/>
    <w:rPr>
      <w:rFonts w:ascii="Palatino Linotype" w:eastAsiaTheme="majorEastAsia" w:hAnsi="Palatino Linotype" w:cs="Arial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A96BA3"/>
    <w:rPr>
      <w:rFonts w:ascii="Palatino Linotype" w:eastAsiaTheme="majorEastAsia" w:hAnsi="Palatino Linotype" w:cs="Arial"/>
      <w:iCs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A96BA3"/>
    <w:rPr>
      <w:rFonts w:ascii="Palatino Linotype" w:eastAsiaTheme="majorEastAsia" w:hAnsi="Palatino Linotype" w:cs="Arial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A96BA3"/>
    <w:rPr>
      <w:rFonts w:ascii="Palatino Linotype" w:eastAsiaTheme="majorEastAsia" w:hAnsi="Palatino Linotype" w:cs="Arial"/>
      <w:iCs/>
      <w:szCs w:val="21"/>
    </w:rPr>
  </w:style>
  <w:style w:type="character" w:styleId="HTMLAcronym">
    <w:name w:val="HTML Acronym"/>
    <w:basedOn w:val="DefaultParagraphFont"/>
    <w:uiPriority w:val="99"/>
    <w:semiHidden/>
    <w:rsid w:val="00911DE3"/>
  </w:style>
  <w:style w:type="paragraph" w:styleId="HTMLAddress">
    <w:name w:val="HTML Address"/>
    <w:basedOn w:val="Normal"/>
    <w:link w:val="HTMLAddressChar"/>
    <w:uiPriority w:val="99"/>
    <w:semiHidden/>
    <w:rsid w:val="00911DE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11DE3"/>
    <w:rPr>
      <w:i/>
      <w:iCs/>
    </w:rPr>
  </w:style>
  <w:style w:type="character" w:styleId="HTMLCite">
    <w:name w:val="HTML Cite"/>
    <w:basedOn w:val="DefaultParagraphFont"/>
    <w:uiPriority w:val="99"/>
    <w:semiHidden/>
    <w:rsid w:val="00911DE3"/>
    <w:rPr>
      <w:i/>
      <w:iCs/>
    </w:rPr>
  </w:style>
  <w:style w:type="character" w:styleId="HTMLCode">
    <w:name w:val="HTML Code"/>
    <w:basedOn w:val="DefaultParagraphFont"/>
    <w:uiPriority w:val="99"/>
    <w:semiHidden/>
    <w:rsid w:val="00911DE3"/>
    <w:rPr>
      <w:rFonts w:ascii="Arial" w:hAnsi="Arial" w:cs="Arial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911DE3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911DE3"/>
    <w:rPr>
      <w:rFonts w:ascii="Arial" w:hAnsi="Arial" w:cs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911DE3"/>
    <w:pPr>
      <w:spacing w:after="0" w:line="240" w:lineRule="auto"/>
    </w:pPr>
    <w:rPr>
      <w:rFonts w:cs="Ari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1DE3"/>
    <w:rPr>
      <w:rFonts w:cs="Arial"/>
    </w:rPr>
  </w:style>
  <w:style w:type="character" w:styleId="HTMLSample">
    <w:name w:val="HTML Sample"/>
    <w:basedOn w:val="DefaultParagraphFont"/>
    <w:uiPriority w:val="99"/>
    <w:semiHidden/>
    <w:rsid w:val="00911DE3"/>
    <w:rPr>
      <w:rFonts w:ascii="Arial" w:hAnsi="Arial" w:cs="Arial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911DE3"/>
    <w:rPr>
      <w:rFonts w:ascii="Arial" w:hAnsi="Arial" w:cs="Arial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911DE3"/>
    <w:rPr>
      <w:i/>
      <w:iCs/>
    </w:rPr>
  </w:style>
  <w:style w:type="character" w:styleId="Hyperlink">
    <w:name w:val="Hyperlink"/>
    <w:basedOn w:val="DefaultParagraphFont"/>
    <w:uiPriority w:val="14"/>
    <w:semiHidden/>
    <w:qFormat/>
    <w:rsid w:val="001B3AF1"/>
    <w:rPr>
      <w:color w:val="2A100D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911DE3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911DE3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911DE3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911DE3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911DE3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911DE3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911DE3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911DE3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911DE3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rsid w:val="00911DE3"/>
    <w:pPr>
      <w:spacing w:after="0"/>
    </w:pPr>
    <w:rPr>
      <w:rFonts w:eastAsiaTheme="majorEastAsia" w:cs="Arial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911DE3"/>
    <w:rPr>
      <w:i/>
      <w:iCs/>
      <w:color w:val="005826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911DE3"/>
    <w:pPr>
      <w:pBdr>
        <w:top w:val="single" w:sz="4" w:space="10" w:color="005826" w:themeColor="accent1"/>
        <w:bottom w:val="single" w:sz="4" w:space="10" w:color="005826" w:themeColor="accent1"/>
      </w:pBdr>
      <w:spacing w:before="360" w:after="360"/>
      <w:ind w:left="864" w:right="864"/>
      <w:jc w:val="center"/>
    </w:pPr>
    <w:rPr>
      <w:i/>
      <w:iCs/>
      <w:color w:val="005826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A44986"/>
    <w:rPr>
      <w:i/>
      <w:iCs/>
      <w:color w:val="005826" w:themeColor="accent1"/>
    </w:rPr>
  </w:style>
  <w:style w:type="character" w:styleId="IntenseReference">
    <w:name w:val="Intense Reference"/>
    <w:basedOn w:val="DefaultParagraphFont"/>
    <w:uiPriority w:val="99"/>
    <w:semiHidden/>
    <w:qFormat/>
    <w:rsid w:val="00911DE3"/>
    <w:rPr>
      <w:b/>
      <w:bCs/>
      <w:smallCaps/>
      <w:color w:val="005826" w:themeColor="accent1"/>
      <w:spacing w:val="5"/>
    </w:rPr>
  </w:style>
  <w:style w:type="character" w:styleId="LineNumber">
    <w:name w:val="line number"/>
    <w:basedOn w:val="DefaultParagraphFont"/>
    <w:uiPriority w:val="99"/>
    <w:semiHidden/>
    <w:rsid w:val="00911DE3"/>
  </w:style>
  <w:style w:type="paragraph" w:styleId="List">
    <w:name w:val="List"/>
    <w:basedOn w:val="Normal"/>
    <w:uiPriority w:val="99"/>
    <w:semiHidden/>
    <w:rsid w:val="00911DE3"/>
    <w:pPr>
      <w:spacing w:after="0"/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911DE3"/>
    <w:pPr>
      <w:spacing w:after="0"/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911DE3"/>
    <w:pPr>
      <w:spacing w:after="0"/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911DE3"/>
    <w:pPr>
      <w:spacing w:after="0"/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911DE3"/>
    <w:pPr>
      <w:spacing w:after="0"/>
      <w:ind w:left="1415" w:hanging="283"/>
      <w:contextualSpacing/>
    </w:pPr>
  </w:style>
  <w:style w:type="paragraph" w:styleId="ListBullet">
    <w:name w:val="List Bullet"/>
    <w:basedOn w:val="Normal"/>
    <w:uiPriority w:val="2"/>
    <w:qFormat/>
    <w:rsid w:val="009034CC"/>
    <w:pPr>
      <w:numPr>
        <w:numId w:val="25"/>
      </w:numPr>
      <w:spacing w:after="0"/>
      <w:contextualSpacing/>
    </w:pPr>
  </w:style>
  <w:style w:type="paragraph" w:styleId="ListBullet2">
    <w:name w:val="List Bullet 2"/>
    <w:basedOn w:val="Normal"/>
    <w:uiPriority w:val="2"/>
    <w:semiHidden/>
    <w:rsid w:val="009034CC"/>
    <w:pPr>
      <w:numPr>
        <w:ilvl w:val="1"/>
        <w:numId w:val="25"/>
      </w:numPr>
      <w:spacing w:after="0"/>
      <w:contextualSpacing/>
    </w:pPr>
  </w:style>
  <w:style w:type="paragraph" w:styleId="ListBullet3">
    <w:name w:val="List Bullet 3"/>
    <w:basedOn w:val="Normal"/>
    <w:uiPriority w:val="2"/>
    <w:semiHidden/>
    <w:rsid w:val="009034CC"/>
    <w:pPr>
      <w:numPr>
        <w:ilvl w:val="2"/>
        <w:numId w:val="25"/>
      </w:numPr>
      <w:spacing w:after="0"/>
      <w:contextualSpacing/>
    </w:pPr>
  </w:style>
  <w:style w:type="paragraph" w:styleId="ListContinue">
    <w:name w:val="List Continue"/>
    <w:basedOn w:val="Normal"/>
    <w:uiPriority w:val="99"/>
    <w:semiHidden/>
    <w:rsid w:val="00911DE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911DE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911DE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911DE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911DE3"/>
    <w:pPr>
      <w:spacing w:after="120"/>
      <w:ind w:left="1415"/>
      <w:contextualSpacing/>
    </w:pPr>
  </w:style>
  <w:style w:type="paragraph" w:styleId="ListNumber">
    <w:name w:val="List Number"/>
    <w:basedOn w:val="Normal"/>
    <w:uiPriority w:val="2"/>
    <w:qFormat/>
    <w:rsid w:val="009B6CC9"/>
    <w:pPr>
      <w:numPr>
        <w:numId w:val="27"/>
      </w:numPr>
      <w:spacing w:after="0"/>
      <w:contextualSpacing/>
    </w:pPr>
  </w:style>
  <w:style w:type="paragraph" w:styleId="ListNumber2">
    <w:name w:val="List Number 2"/>
    <w:basedOn w:val="Normal"/>
    <w:uiPriority w:val="2"/>
    <w:semiHidden/>
    <w:rsid w:val="009B6CC9"/>
    <w:pPr>
      <w:numPr>
        <w:ilvl w:val="1"/>
        <w:numId w:val="27"/>
      </w:numPr>
      <w:spacing w:after="0"/>
      <w:contextualSpacing/>
    </w:pPr>
  </w:style>
  <w:style w:type="paragraph" w:styleId="ListNumber3">
    <w:name w:val="List Number 3"/>
    <w:basedOn w:val="Normal"/>
    <w:uiPriority w:val="2"/>
    <w:semiHidden/>
    <w:rsid w:val="009B6CC9"/>
    <w:pPr>
      <w:numPr>
        <w:ilvl w:val="2"/>
        <w:numId w:val="27"/>
      </w:numPr>
      <w:spacing w:after="0"/>
      <w:contextualSpacing/>
    </w:pPr>
  </w:style>
  <w:style w:type="paragraph" w:styleId="ListParagraph">
    <w:name w:val="List Paragraph"/>
    <w:basedOn w:val="Normal"/>
    <w:uiPriority w:val="34"/>
    <w:qFormat/>
    <w:rsid w:val="00911DE3"/>
    <w:pPr>
      <w:spacing w:after="0"/>
      <w:ind w:left="720"/>
      <w:contextualSpacing/>
    </w:pPr>
  </w:style>
  <w:style w:type="paragraph" w:styleId="MacroText">
    <w:name w:val="macro"/>
    <w:link w:val="MacroTextChar"/>
    <w:uiPriority w:val="99"/>
    <w:semiHidden/>
    <w:rsid w:val="00911D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44986"/>
    <w:rPr>
      <w:rFonts w:cs="Arial"/>
    </w:rPr>
  </w:style>
  <w:style w:type="character" w:styleId="Mention">
    <w:name w:val="Mention"/>
    <w:basedOn w:val="DefaultParagraphFont"/>
    <w:uiPriority w:val="99"/>
    <w:semiHidden/>
    <w:rsid w:val="00911DE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911D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="Arial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44986"/>
    <w:rPr>
      <w:rFonts w:eastAsiaTheme="majorEastAsia" w:cs="Arial"/>
      <w:sz w:val="24"/>
      <w:szCs w:val="24"/>
      <w:shd w:val="pct20" w:color="auto" w:fill="auto"/>
    </w:rPr>
  </w:style>
  <w:style w:type="paragraph" w:styleId="NoSpacing">
    <w:name w:val="No Spacing"/>
    <w:qFormat/>
    <w:rsid w:val="00911DE3"/>
    <w:pPr>
      <w:spacing w:line="240" w:lineRule="auto"/>
    </w:pPr>
  </w:style>
  <w:style w:type="paragraph" w:styleId="NormalWeb">
    <w:name w:val="Normal (Web)"/>
    <w:basedOn w:val="Normal"/>
    <w:uiPriority w:val="99"/>
    <w:semiHidden/>
    <w:rsid w:val="00911DE3"/>
    <w:pPr>
      <w:spacing w:after="0"/>
    </w:pPr>
    <w:rPr>
      <w:rFonts w:cs="Arial"/>
      <w:sz w:val="24"/>
      <w:szCs w:val="24"/>
    </w:rPr>
  </w:style>
  <w:style w:type="paragraph" w:styleId="NormalIndent">
    <w:name w:val="Normal Indent"/>
    <w:basedOn w:val="Normal"/>
    <w:semiHidden/>
    <w:rsid w:val="00757937"/>
    <w:pPr>
      <w:spacing w:after="0"/>
      <w:ind w:left="284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911DE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44986"/>
  </w:style>
  <w:style w:type="character" w:styleId="PageNumber">
    <w:name w:val="page number"/>
    <w:basedOn w:val="DefaultParagraphFont"/>
    <w:uiPriority w:val="99"/>
    <w:semiHidden/>
    <w:rsid w:val="00911DE3"/>
  </w:style>
  <w:style w:type="character" w:styleId="PlaceholderText">
    <w:name w:val="Placeholder Text"/>
    <w:basedOn w:val="DefaultParagraphFont"/>
    <w:uiPriority w:val="99"/>
    <w:semiHidden/>
    <w:rsid w:val="00911DE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rsid w:val="00911DE3"/>
    <w:pPr>
      <w:spacing w:after="0" w:line="240" w:lineRule="auto"/>
    </w:pPr>
    <w:rPr>
      <w:rFonts w:cs="Arial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44986"/>
    <w:rPr>
      <w:rFonts w:cs="Arial"/>
      <w:sz w:val="21"/>
      <w:szCs w:val="21"/>
    </w:rPr>
  </w:style>
  <w:style w:type="paragraph" w:styleId="Quote">
    <w:name w:val="Quote"/>
    <w:basedOn w:val="Normal"/>
    <w:next w:val="Normal"/>
    <w:link w:val="QuoteChar"/>
    <w:uiPriority w:val="12"/>
    <w:semiHidden/>
    <w:rsid w:val="0078712D"/>
    <w:pPr>
      <w:spacing w:before="200"/>
      <w:ind w:left="567" w:right="567"/>
    </w:pPr>
    <w:rPr>
      <w:iCs/>
    </w:rPr>
  </w:style>
  <w:style w:type="character" w:customStyle="1" w:styleId="QuoteChar">
    <w:name w:val="Quote Char"/>
    <w:basedOn w:val="DefaultParagraphFont"/>
    <w:link w:val="Quote"/>
    <w:uiPriority w:val="12"/>
    <w:semiHidden/>
    <w:rsid w:val="00672A73"/>
    <w:rPr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11DE3"/>
    <w:pPr>
      <w:spacing w:after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44986"/>
  </w:style>
  <w:style w:type="paragraph" w:styleId="Signature">
    <w:name w:val="Signature"/>
    <w:basedOn w:val="Normal"/>
    <w:link w:val="SignatureChar"/>
    <w:uiPriority w:val="99"/>
    <w:semiHidden/>
    <w:rsid w:val="00911DE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44986"/>
  </w:style>
  <w:style w:type="character" w:styleId="SmartHyperlink">
    <w:name w:val="Smart Hyperlink"/>
    <w:basedOn w:val="DefaultParagraphFont"/>
    <w:uiPriority w:val="99"/>
    <w:semiHidden/>
    <w:rsid w:val="00911DE3"/>
    <w:rPr>
      <w:u w:val="dotted"/>
    </w:rPr>
  </w:style>
  <w:style w:type="character" w:styleId="SmartLink">
    <w:name w:val="Smart Link"/>
    <w:basedOn w:val="DefaultParagraphFont"/>
    <w:uiPriority w:val="99"/>
    <w:semiHidden/>
    <w:rsid w:val="00911DE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8"/>
    <w:semiHidden/>
    <w:qFormat/>
    <w:rsid w:val="00911DE3"/>
    <w:rPr>
      <w:b/>
      <w:bCs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911DE3"/>
    <w:pPr>
      <w:numPr>
        <w:ilvl w:val="1"/>
      </w:numPr>
    </w:pPr>
    <w:rPr>
      <w:rFonts w:eastAsiaTheme="minorEastAsia" w:cs="Arial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A44986"/>
    <w:rPr>
      <w:rFonts w:eastAsiaTheme="minorEastAsia" w:cs="Arial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99"/>
    <w:semiHidden/>
    <w:qFormat/>
    <w:rsid w:val="00911DE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99"/>
    <w:semiHidden/>
    <w:qFormat/>
    <w:rsid w:val="00911DE3"/>
    <w:rPr>
      <w:smallCaps/>
      <w:color w:val="5A5A5A" w:themeColor="text1" w:themeTint="A5"/>
    </w:rPr>
  </w:style>
  <w:style w:type="table" w:styleId="TableContemporary">
    <w:name w:val="Table Contemporary"/>
    <w:basedOn w:val="TableNormal"/>
    <w:uiPriority w:val="99"/>
    <w:semiHidden/>
    <w:unhideWhenUsed/>
    <w:rsid w:val="00911DE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11D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911DE3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39"/>
    <w:semiHidden/>
    <w:rsid w:val="00911DE3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Title">
    <w:name w:val="Title"/>
    <w:basedOn w:val="Normal"/>
    <w:next w:val="Normal"/>
    <w:link w:val="TitleChar"/>
    <w:uiPriority w:val="99"/>
    <w:semiHidden/>
    <w:qFormat/>
    <w:rsid w:val="00911DE3"/>
    <w:pPr>
      <w:spacing w:after="0" w:line="240" w:lineRule="auto"/>
      <w:contextualSpacing/>
    </w:pPr>
    <w:rPr>
      <w:rFonts w:eastAsiaTheme="majorEastAsia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A44986"/>
    <w:rPr>
      <w:rFonts w:eastAsiaTheme="majorEastAsia" w:cs="Arial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39"/>
    <w:semiHidden/>
    <w:rsid w:val="00911DE3"/>
    <w:pPr>
      <w:spacing w:before="120" w:after="0"/>
    </w:pPr>
    <w:rPr>
      <w:rFonts w:eastAsiaTheme="majorEastAsia" w:cs="Arial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rsid w:val="00B420FE"/>
    <w:pPr>
      <w:spacing w:before="160" w:after="40"/>
      <w:ind w:right="567"/>
      <w:contextualSpacing/>
    </w:pPr>
    <w:rPr>
      <w:b/>
    </w:rPr>
  </w:style>
  <w:style w:type="paragraph" w:styleId="TOC2">
    <w:name w:val="toc 2"/>
    <w:basedOn w:val="Normal"/>
    <w:next w:val="Normal"/>
    <w:uiPriority w:val="39"/>
    <w:semiHidden/>
    <w:rsid w:val="00B420FE"/>
    <w:pPr>
      <w:spacing w:after="40"/>
      <w:ind w:right="567"/>
      <w:contextualSpacing/>
    </w:pPr>
  </w:style>
  <w:style w:type="paragraph" w:styleId="TOC3">
    <w:name w:val="toc 3"/>
    <w:basedOn w:val="Normal"/>
    <w:next w:val="Normal"/>
    <w:uiPriority w:val="39"/>
    <w:semiHidden/>
    <w:rsid w:val="00B420FE"/>
    <w:pPr>
      <w:spacing w:after="40"/>
      <w:ind w:left="284" w:right="567"/>
      <w:contextualSpacing/>
    </w:pPr>
  </w:style>
  <w:style w:type="paragraph" w:styleId="TOC4">
    <w:name w:val="toc 4"/>
    <w:basedOn w:val="Normal"/>
    <w:next w:val="Normal"/>
    <w:uiPriority w:val="39"/>
    <w:semiHidden/>
    <w:rsid w:val="00B420FE"/>
    <w:pPr>
      <w:spacing w:after="40"/>
      <w:ind w:left="567" w:right="567"/>
      <w:contextualSpacing/>
    </w:pPr>
  </w:style>
  <w:style w:type="paragraph" w:styleId="TOC5">
    <w:name w:val="toc 5"/>
    <w:basedOn w:val="Normal"/>
    <w:next w:val="Normal"/>
    <w:uiPriority w:val="39"/>
    <w:semiHidden/>
    <w:rsid w:val="00B420FE"/>
    <w:pPr>
      <w:spacing w:after="40"/>
      <w:ind w:left="851" w:right="567"/>
      <w:contextualSpacing/>
    </w:pPr>
  </w:style>
  <w:style w:type="paragraph" w:styleId="TOC6">
    <w:name w:val="toc 6"/>
    <w:basedOn w:val="Normal"/>
    <w:next w:val="Normal"/>
    <w:uiPriority w:val="39"/>
    <w:semiHidden/>
    <w:rsid w:val="00B420FE"/>
    <w:pPr>
      <w:spacing w:after="40"/>
      <w:ind w:left="1134" w:right="567"/>
      <w:contextualSpacing/>
    </w:pPr>
  </w:style>
  <w:style w:type="paragraph" w:styleId="TOC7">
    <w:name w:val="toc 7"/>
    <w:basedOn w:val="Normal"/>
    <w:next w:val="Normal"/>
    <w:uiPriority w:val="39"/>
    <w:semiHidden/>
    <w:rsid w:val="00B420FE"/>
    <w:pPr>
      <w:spacing w:after="40"/>
      <w:ind w:left="1418" w:right="567"/>
      <w:contextualSpacing/>
    </w:pPr>
  </w:style>
  <w:style w:type="paragraph" w:styleId="TOC8">
    <w:name w:val="toc 8"/>
    <w:basedOn w:val="Normal"/>
    <w:next w:val="Normal"/>
    <w:uiPriority w:val="39"/>
    <w:semiHidden/>
    <w:rsid w:val="00B420FE"/>
    <w:pPr>
      <w:spacing w:after="40"/>
      <w:ind w:left="1701" w:right="567"/>
      <w:contextualSpacing/>
    </w:pPr>
  </w:style>
  <w:style w:type="paragraph" w:styleId="TOC9">
    <w:name w:val="toc 9"/>
    <w:basedOn w:val="Normal"/>
    <w:next w:val="Normal"/>
    <w:uiPriority w:val="39"/>
    <w:semiHidden/>
    <w:rsid w:val="00B420FE"/>
    <w:pPr>
      <w:spacing w:after="40"/>
      <w:ind w:left="1985" w:right="567"/>
      <w:contextualSpacing/>
    </w:pPr>
  </w:style>
  <w:style w:type="paragraph" w:styleId="TOCHeading">
    <w:name w:val="TOC Heading"/>
    <w:basedOn w:val="Heading1"/>
    <w:next w:val="Normal"/>
    <w:uiPriority w:val="39"/>
    <w:semiHidden/>
    <w:rsid w:val="004A1396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rsid w:val="00911DE3"/>
    <w:rPr>
      <w:color w:val="605E5C"/>
      <w:shd w:val="clear" w:color="auto" w:fill="E1DFDD"/>
    </w:rPr>
  </w:style>
  <w:style w:type="paragraph" w:customStyle="1" w:styleId="Template">
    <w:name w:val="Template"/>
    <w:uiPriority w:val="15"/>
    <w:semiHidden/>
    <w:rsid w:val="00EA0AA7"/>
    <w:pPr>
      <w:suppressAutoHyphens/>
      <w:spacing w:line="240" w:lineRule="exact"/>
    </w:pPr>
    <w:rPr>
      <w:noProof/>
      <w:color w:val="2A100D"/>
      <w:sz w:val="16"/>
    </w:rPr>
  </w:style>
  <w:style w:type="paragraph" w:customStyle="1" w:styleId="Tabel">
    <w:name w:val="Tabel"/>
    <w:uiPriority w:val="4"/>
    <w:semiHidden/>
    <w:rsid w:val="00B276BB"/>
    <w:pPr>
      <w:spacing w:before="40" w:after="40" w:line="200" w:lineRule="atLeast"/>
      <w:ind w:left="113" w:right="113"/>
    </w:pPr>
    <w:rPr>
      <w:sz w:val="16"/>
    </w:rPr>
  </w:style>
  <w:style w:type="paragraph" w:customStyle="1" w:styleId="Tabel-overskrift">
    <w:name w:val="Tabel - overskrift"/>
    <w:basedOn w:val="Tabel"/>
    <w:uiPriority w:val="4"/>
    <w:semiHidden/>
    <w:rsid w:val="006E491E"/>
    <w:rPr>
      <w:b/>
    </w:rPr>
  </w:style>
  <w:style w:type="paragraph" w:customStyle="1" w:styleId="Tabel-overskrifthjre">
    <w:name w:val="Tabel - overskrift højre"/>
    <w:basedOn w:val="Tabel-overskrift"/>
    <w:uiPriority w:val="4"/>
    <w:semiHidden/>
    <w:rsid w:val="006E491E"/>
    <w:pPr>
      <w:jc w:val="right"/>
    </w:pPr>
  </w:style>
  <w:style w:type="paragraph" w:customStyle="1" w:styleId="Tabel-tekst">
    <w:name w:val="Tabel - tekst"/>
    <w:basedOn w:val="Tabel"/>
    <w:uiPriority w:val="4"/>
    <w:semiHidden/>
    <w:rsid w:val="00B96627"/>
  </w:style>
  <w:style w:type="paragraph" w:customStyle="1" w:styleId="Tabel-teksttotal">
    <w:name w:val="Tabel - tekst total"/>
    <w:basedOn w:val="Tabel-tekst"/>
    <w:uiPriority w:val="4"/>
    <w:semiHidden/>
    <w:rsid w:val="00B96627"/>
    <w:rPr>
      <w:b/>
    </w:rPr>
  </w:style>
  <w:style w:type="paragraph" w:customStyle="1" w:styleId="Tabel-tal">
    <w:name w:val="Tabel - tal"/>
    <w:basedOn w:val="Tabel"/>
    <w:uiPriority w:val="4"/>
    <w:semiHidden/>
    <w:rsid w:val="00B96627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B96627"/>
    <w:rPr>
      <w:b/>
    </w:rPr>
  </w:style>
  <w:style w:type="paragraph" w:customStyle="1" w:styleId="Template-Website">
    <w:name w:val="Template - Website"/>
    <w:basedOn w:val="Template"/>
    <w:next w:val="Template-Address"/>
    <w:uiPriority w:val="15"/>
    <w:semiHidden/>
    <w:rsid w:val="00EA0AA7"/>
    <w:rPr>
      <w:b/>
      <w:color w:val="559926" w:themeColor="accent2"/>
    </w:rPr>
  </w:style>
  <w:style w:type="paragraph" w:customStyle="1" w:styleId="Template-Address">
    <w:name w:val="Template - Address"/>
    <w:basedOn w:val="Template"/>
    <w:uiPriority w:val="15"/>
    <w:semiHidden/>
    <w:rsid w:val="00EA0AA7"/>
    <w:pPr>
      <w:tabs>
        <w:tab w:val="left" w:pos="567"/>
      </w:tabs>
    </w:pPr>
  </w:style>
  <w:style w:type="paragraph" w:customStyle="1" w:styleId="Template-Date">
    <w:name w:val="Template - Date"/>
    <w:basedOn w:val="Template"/>
    <w:uiPriority w:val="15"/>
    <w:semiHidden/>
    <w:rsid w:val="00EB289A"/>
  </w:style>
  <w:style w:type="paragraph" w:customStyle="1" w:styleId="Dokumenttype">
    <w:name w:val="Dokumenttype"/>
    <w:basedOn w:val="Normal"/>
    <w:next w:val="Normal"/>
    <w:uiPriority w:val="8"/>
    <w:semiHidden/>
    <w:rsid w:val="005F2512"/>
    <w:pPr>
      <w:spacing w:after="0" w:line="280" w:lineRule="atLeast"/>
    </w:pPr>
    <w:rPr>
      <w:caps/>
      <w:sz w:val="28"/>
    </w:rPr>
  </w:style>
  <w:style w:type="paragraph" w:customStyle="1" w:styleId="Tabel-opstillingpunkt">
    <w:name w:val="Tabel - opstilling punkt"/>
    <w:basedOn w:val="Tabel"/>
    <w:uiPriority w:val="4"/>
    <w:semiHidden/>
    <w:rsid w:val="00042797"/>
    <w:pPr>
      <w:numPr>
        <w:numId w:val="21"/>
      </w:numPr>
    </w:pPr>
  </w:style>
  <w:style w:type="paragraph" w:customStyle="1" w:styleId="Tabel-opstillingtal">
    <w:name w:val="Tabel - opstilling tal"/>
    <w:basedOn w:val="Tabel"/>
    <w:uiPriority w:val="4"/>
    <w:semiHidden/>
    <w:rsid w:val="00042797"/>
    <w:pPr>
      <w:numPr>
        <w:numId w:val="22"/>
      </w:numPr>
    </w:pPr>
  </w:style>
  <w:style w:type="table" w:customStyle="1" w:styleId="Blank">
    <w:name w:val="Blank"/>
    <w:basedOn w:val="TableNormal"/>
    <w:uiPriority w:val="99"/>
    <w:rsid w:val="00031699"/>
    <w:tblPr>
      <w:tblCellMar>
        <w:left w:w="0" w:type="dxa"/>
        <w:right w:w="0" w:type="dxa"/>
      </w:tblCellMar>
    </w:tblPr>
  </w:style>
  <w:style w:type="paragraph" w:customStyle="1" w:styleId="Faktaboks">
    <w:name w:val="Faktaboks"/>
    <w:basedOn w:val="Normal"/>
    <w:uiPriority w:val="5"/>
    <w:semiHidden/>
    <w:rsid w:val="00C611F3"/>
    <w:pPr>
      <w:spacing w:before="170" w:after="170"/>
      <w:ind w:left="170" w:right="170"/>
    </w:pPr>
  </w:style>
  <w:style w:type="paragraph" w:customStyle="1" w:styleId="Faktaboks-tekst">
    <w:name w:val="Faktaboks - tekst"/>
    <w:basedOn w:val="Faktaboks"/>
    <w:uiPriority w:val="5"/>
    <w:semiHidden/>
    <w:rsid w:val="00271A6B"/>
  </w:style>
  <w:style w:type="paragraph" w:customStyle="1" w:styleId="Faktaboks-overskrift">
    <w:name w:val="Faktaboks - overskrift"/>
    <w:basedOn w:val="Faktaboks"/>
    <w:next w:val="Faktaboks-tekst"/>
    <w:uiPriority w:val="5"/>
    <w:semiHidden/>
    <w:rsid w:val="000379BD"/>
    <w:rPr>
      <w:b/>
    </w:rPr>
  </w:style>
  <w:style w:type="paragraph" w:customStyle="1" w:styleId="Faktaboks-punktopstilling">
    <w:name w:val="Faktaboks - punktopstilling"/>
    <w:basedOn w:val="Faktaboks"/>
    <w:uiPriority w:val="5"/>
    <w:semiHidden/>
    <w:rsid w:val="00042797"/>
    <w:pPr>
      <w:numPr>
        <w:numId w:val="16"/>
      </w:numPr>
    </w:pPr>
  </w:style>
  <w:style w:type="paragraph" w:customStyle="1" w:styleId="Sidefod-sidenummer">
    <w:name w:val="Sidefod - sidenummer"/>
    <w:basedOn w:val="Footer"/>
    <w:next w:val="Footer"/>
    <w:uiPriority w:val="13"/>
    <w:semiHidden/>
    <w:rsid w:val="00C81165"/>
  </w:style>
  <w:style w:type="paragraph" w:customStyle="1" w:styleId="Opstilling-bogstav">
    <w:name w:val="Opstilling - bogstav"/>
    <w:basedOn w:val="Normal"/>
    <w:uiPriority w:val="2"/>
    <w:semiHidden/>
    <w:rsid w:val="009034CC"/>
    <w:pPr>
      <w:numPr>
        <w:numId w:val="24"/>
      </w:numPr>
      <w:spacing w:after="0"/>
    </w:pPr>
  </w:style>
  <w:style w:type="paragraph" w:customStyle="1" w:styleId="Opstilling-bogstav2">
    <w:name w:val="Opstilling - bogstav 2"/>
    <w:basedOn w:val="Normal"/>
    <w:uiPriority w:val="2"/>
    <w:semiHidden/>
    <w:rsid w:val="009034CC"/>
    <w:pPr>
      <w:numPr>
        <w:ilvl w:val="1"/>
        <w:numId w:val="24"/>
      </w:numPr>
      <w:spacing w:after="0"/>
    </w:pPr>
  </w:style>
  <w:style w:type="paragraph" w:customStyle="1" w:styleId="Opstilling-bogstav3">
    <w:name w:val="Opstilling - bogstav 3"/>
    <w:basedOn w:val="Normal"/>
    <w:uiPriority w:val="2"/>
    <w:semiHidden/>
    <w:rsid w:val="009034CC"/>
    <w:pPr>
      <w:numPr>
        <w:ilvl w:val="2"/>
        <w:numId w:val="24"/>
      </w:numPr>
      <w:spacing w:after="0"/>
    </w:pPr>
  </w:style>
  <w:style w:type="paragraph" w:customStyle="1" w:styleId="Faktaboks-talopstilling">
    <w:name w:val="Faktaboks - talopstilling"/>
    <w:basedOn w:val="Faktaboks"/>
    <w:uiPriority w:val="5"/>
    <w:semiHidden/>
    <w:rsid w:val="00042797"/>
    <w:pPr>
      <w:numPr>
        <w:numId w:val="17"/>
      </w:numPr>
    </w:pPr>
  </w:style>
  <w:style w:type="paragraph" w:customStyle="1" w:styleId="Bilagsoverskrift">
    <w:name w:val="Bilagsoverskrift"/>
    <w:basedOn w:val="Heading1"/>
    <w:next w:val="Normal"/>
    <w:uiPriority w:val="9"/>
    <w:semiHidden/>
    <w:rsid w:val="00042797"/>
    <w:pPr>
      <w:pageBreakBefore/>
      <w:numPr>
        <w:numId w:val="15"/>
      </w:numPr>
      <w:outlineLvl w:val="8"/>
    </w:pPr>
    <w:rPr>
      <w:sz w:val="34"/>
    </w:rPr>
  </w:style>
  <w:style w:type="paragraph" w:styleId="ListBullet4">
    <w:name w:val="List Bullet 4"/>
    <w:basedOn w:val="Normal"/>
    <w:uiPriority w:val="99"/>
    <w:semiHidden/>
    <w:rsid w:val="00B87C47"/>
    <w:pPr>
      <w:numPr>
        <w:numId w:val="28"/>
      </w:numPr>
      <w:spacing w:after="0"/>
      <w:contextualSpacing/>
    </w:pPr>
  </w:style>
  <w:style w:type="paragraph" w:styleId="ListBullet5">
    <w:name w:val="List Bullet 5"/>
    <w:basedOn w:val="Normal"/>
    <w:uiPriority w:val="99"/>
    <w:semiHidden/>
    <w:rsid w:val="00B87C47"/>
    <w:pPr>
      <w:numPr>
        <w:numId w:val="29"/>
      </w:numPr>
      <w:spacing w:after="0"/>
      <w:contextualSpacing/>
    </w:pPr>
  </w:style>
  <w:style w:type="paragraph" w:styleId="ListNumber4">
    <w:name w:val="List Number 4"/>
    <w:basedOn w:val="Normal"/>
    <w:uiPriority w:val="99"/>
    <w:semiHidden/>
    <w:rsid w:val="00B87C47"/>
    <w:pPr>
      <w:numPr>
        <w:numId w:val="30"/>
      </w:numPr>
      <w:spacing w:after="0"/>
      <w:contextualSpacing/>
    </w:pPr>
  </w:style>
  <w:style w:type="paragraph" w:styleId="ListNumber5">
    <w:name w:val="List Number 5"/>
    <w:basedOn w:val="Normal"/>
    <w:uiPriority w:val="99"/>
    <w:semiHidden/>
    <w:rsid w:val="00B87C47"/>
    <w:pPr>
      <w:numPr>
        <w:numId w:val="31"/>
      </w:numPr>
      <w:spacing w:after="0"/>
      <w:contextualSpacing/>
    </w:pPr>
  </w:style>
  <w:style w:type="table" w:styleId="TableGrid">
    <w:name w:val="Table Grid"/>
    <w:basedOn w:val="TableNormal"/>
    <w:uiPriority w:val="99"/>
    <w:rsid w:val="00575D9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hyperlink" Target="http://www.lejre.dk/v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lan@lejre.dk" TargetMode="Externa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lejre.dk/" TargetMode="External"/><Relationship Id="rId2" Type="http://schemas.openxmlformats.org/officeDocument/2006/relationships/hyperlink" Target="https://lejre.dk/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MSOffice\Skabeloner2003\Brevskabelon%20med%20Allerslev%202026.dotx" TargetMode="External"/></Relationships>
</file>

<file path=word/theme/theme1.xml><?xml version="1.0" encoding="utf-8"?>
<a:theme xmlns:a="http://schemas.openxmlformats.org/drawingml/2006/main" name="Office Theme">
  <a:themeElements>
    <a:clrScheme name="Lejre Kommune - Word">
      <a:dk1>
        <a:sysClr val="windowText" lastClr="000000"/>
      </a:dk1>
      <a:lt1>
        <a:sysClr val="window" lastClr="FFFFFF"/>
      </a:lt1>
      <a:dk2>
        <a:srgbClr val="005826"/>
      </a:dk2>
      <a:lt2>
        <a:srgbClr val="DCEBD8"/>
      </a:lt2>
      <a:accent1>
        <a:srgbClr val="005826"/>
      </a:accent1>
      <a:accent2>
        <a:srgbClr val="559926"/>
      </a:accent2>
      <a:accent3>
        <a:srgbClr val="DCEBD8"/>
      </a:accent3>
      <a:accent4>
        <a:srgbClr val="38799F"/>
      </a:accent4>
      <a:accent5>
        <a:srgbClr val="ED7D31"/>
      </a:accent5>
      <a:accent6>
        <a:srgbClr val="FF0000"/>
      </a:accent6>
      <a:hlink>
        <a:srgbClr val="559926"/>
      </a:hlink>
      <a:folHlink>
        <a:srgbClr val="005826"/>
      </a:folHlink>
    </a:clrScheme>
    <a:fontScheme name="Lejre Kommune">
      <a:majorFont>
        <a:latin typeface="Palatino Linotype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260DA063AED24E8DAC3840818586FE" ma:contentTypeVersion="15" ma:contentTypeDescription="Opret et nyt dokument." ma:contentTypeScope="" ma:versionID="a4998f038f62e11517bc71bd6db352f8">
  <xsd:schema xmlns:xsd="http://www.w3.org/2001/XMLSchema" xmlns:xs="http://www.w3.org/2001/XMLSchema" xmlns:p="http://schemas.microsoft.com/office/2006/metadata/properties" xmlns:ns2="552e5dd6-3f88-47ac-ba57-1ab6118a8be0" xmlns:ns3="e79daec6-0f28-4f97-a1df-56431447fd60" targetNamespace="http://schemas.microsoft.com/office/2006/metadata/properties" ma:root="true" ma:fieldsID="9f0108f78a9d7e79bf187594665e6c6c" ns2:_="" ns3:_="">
    <xsd:import namespace="552e5dd6-3f88-47ac-ba57-1ab6118a8be0"/>
    <xsd:import namespace="e79daec6-0f28-4f97-a1df-56431447f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e5dd6-3f88-47ac-ba57-1ab6118a8b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52a12e94-4cd2-4f6c-9ef5-b16950c014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daec6-0f28-4f97-a1df-56431447fd6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b467c9-1d79-4db5-a85a-335bc27637db}" ma:internalName="TaxCatchAll" ma:showField="CatchAllData" ma:web="e79daec6-0f28-4f97-a1df-56431447fd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2e5dd6-3f88-47ac-ba57-1ab6118a8be0">
      <Terms xmlns="http://schemas.microsoft.com/office/infopath/2007/PartnerControls"/>
    </lcf76f155ced4ddcb4097134ff3c332f>
    <TaxCatchAll xmlns="e79daec6-0f28-4f97-a1df-56431447fd60" xsi:nil="true"/>
  </documentManagement>
</p:properties>
</file>

<file path=customXml/itemProps1.xml><?xml version="1.0" encoding="utf-8"?>
<ds:datastoreItem xmlns:ds="http://schemas.openxmlformats.org/officeDocument/2006/customXml" ds:itemID="{1D21206E-5D9B-4B87-98F1-238F2A88F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2e5dd6-3f88-47ac-ba57-1ab6118a8be0"/>
    <ds:schemaRef ds:uri="e79daec6-0f28-4f97-a1df-56431447f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558636-8D62-47AC-961F-8E83DD257B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018846-767C-4DF9-ABCA-8418EF5B52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FEA0F6-5894-4CFA-A4D2-D3A3703BC188}">
  <ds:schemaRefs>
    <ds:schemaRef ds:uri="http://schemas.microsoft.com/office/2006/metadata/properties"/>
    <ds:schemaRef ds:uri="http://schemas.microsoft.com/office/infopath/2007/PartnerControls"/>
    <ds:schemaRef ds:uri="552e5dd6-3f88-47ac-ba57-1ab6118a8be0"/>
    <ds:schemaRef ds:uri="e79daec6-0f28-4f97-a1df-56431447fd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Brevskabelon med Allerslev 2026.dotx</Template>
  <TotalTime>149</TotalTime>
  <Pages>1</Pages>
  <Words>434</Words>
  <Characters>2479</Characters>
  <Application>Microsoft Office Word</Application>
  <DocSecurity>4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2908</CharactersWithSpaces>
  <SharedDoc>false</SharedDoc>
  <HLinks>
    <vt:vector size="18" baseType="variant">
      <vt:variant>
        <vt:i4>6684788</vt:i4>
      </vt:variant>
      <vt:variant>
        <vt:i4>3</vt:i4>
      </vt:variant>
      <vt:variant>
        <vt:i4>0</vt:i4>
      </vt:variant>
      <vt:variant>
        <vt:i4>5</vt:i4>
      </vt:variant>
      <vt:variant>
        <vt:lpwstr>http://www.lejre.dk/ve</vt:lpwstr>
      </vt:variant>
      <vt:variant>
        <vt:lpwstr/>
      </vt:variant>
      <vt:variant>
        <vt:i4>6357071</vt:i4>
      </vt:variant>
      <vt:variant>
        <vt:i4>0</vt:i4>
      </vt:variant>
      <vt:variant>
        <vt:i4>0</vt:i4>
      </vt:variant>
      <vt:variant>
        <vt:i4>5</vt:i4>
      </vt:variant>
      <vt:variant>
        <vt:lpwstr>mailto:plan@lejre.dk</vt:lpwstr>
      </vt:variant>
      <vt:variant>
        <vt:lpwstr/>
      </vt:variant>
      <vt:variant>
        <vt:i4>4390983</vt:i4>
      </vt:variant>
      <vt:variant>
        <vt:i4>0</vt:i4>
      </vt:variant>
      <vt:variant>
        <vt:i4>0</vt:i4>
      </vt:variant>
      <vt:variant>
        <vt:i4>5</vt:i4>
      </vt:variant>
      <vt:variant>
        <vt:lpwstr>https://lejre.dk/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Maria Ingebrigtsen</dc:creator>
  <cp:keywords/>
  <dc:description/>
  <cp:lastModifiedBy>Julie Maria Ingebrigtsen</cp:lastModifiedBy>
  <cp:revision>65</cp:revision>
  <dcterms:created xsi:type="dcterms:W3CDTF">2026-10-30T08:01:00Z</dcterms:created>
  <dcterms:modified xsi:type="dcterms:W3CDTF">2026-11-05T14:25:00Z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ContentTypeId">
    <vt:lpwstr>0x0101006D260DA063AED24E8DAC3840818586FE</vt:lpwstr>
  </property>
  <property fmtid="{D5CDD505-2E9C-101B-9397-08002B2CF9AE}" pid="4" name="MediaServiceImageTags">
    <vt:lpwstr/>
  </property>
</Properties>
</file>